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0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284"/>
        <w:gridCol w:w="142"/>
        <w:gridCol w:w="567"/>
        <w:gridCol w:w="1984"/>
        <w:gridCol w:w="2127"/>
        <w:gridCol w:w="708"/>
        <w:gridCol w:w="1083"/>
        <w:gridCol w:w="3140"/>
      </w:tblGrid>
      <w:tr w:rsidR="00A61205" w:rsidRPr="001D4EE9" w:rsidTr="00963DAD">
        <w:trPr>
          <w:trHeight w:val="844"/>
        </w:trPr>
        <w:tc>
          <w:tcPr>
            <w:tcW w:w="3544" w:type="dxa"/>
            <w:gridSpan w:val="5"/>
          </w:tcPr>
          <w:p w:rsidR="00A61205" w:rsidRPr="001D4EE9" w:rsidRDefault="002A6CAB" w:rsidP="00F7685E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571500" cy="54292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8" w:type="dxa"/>
            <w:gridSpan w:val="4"/>
            <w:vMerge w:val="restart"/>
            <w:shd w:val="clear" w:color="auto" w:fill="auto"/>
            <w:vAlign w:val="center"/>
          </w:tcPr>
          <w:p w:rsidR="00A61205" w:rsidRPr="001D4EE9" w:rsidRDefault="00943300" w:rsidP="00F1541D">
            <w:pPr>
              <w:ind w:right="-108"/>
              <w:jc w:val="center"/>
              <w:rPr>
                <w:b/>
              </w:rPr>
            </w:pPr>
            <w:bookmarkStart w:id="0" w:name="Β_ΑΣΦΑΛΕΙΑΣ_1"/>
            <w:r w:rsidRPr="001D4EE9">
              <w:rPr>
                <w:b/>
              </w:rPr>
              <w:t>ΑΔΙΑΒΑΘΜΗΤΟ</w:t>
            </w:r>
            <w:bookmarkEnd w:id="0"/>
          </w:p>
          <w:p w:rsidR="007331CF" w:rsidRPr="001D4EE9" w:rsidRDefault="00943300" w:rsidP="00DA4E5B">
            <w:pPr>
              <w:ind w:right="-108"/>
              <w:jc w:val="center"/>
              <w:rPr>
                <w:b/>
              </w:rPr>
            </w:pPr>
            <w:bookmarkStart w:id="1" w:name="ΠΡΟΤΕΡΑΙΟΤΗΤΑ"/>
            <w:r w:rsidRPr="001D4EE9">
              <w:rPr>
                <w:b/>
              </w:rPr>
              <w:t>ΚΑΝΟΝΙΚΟ</w:t>
            </w:r>
            <w:bookmarkEnd w:id="1"/>
          </w:p>
        </w:tc>
      </w:tr>
      <w:tr w:rsidR="00A61205" w:rsidRPr="001D4EE9" w:rsidTr="00963DAD">
        <w:trPr>
          <w:trHeight w:val="572"/>
        </w:trPr>
        <w:tc>
          <w:tcPr>
            <w:tcW w:w="3544" w:type="dxa"/>
            <w:gridSpan w:val="5"/>
          </w:tcPr>
          <w:p w:rsidR="00A61205" w:rsidRPr="001D4EE9" w:rsidRDefault="00A61205" w:rsidP="00F7685E">
            <w:pPr>
              <w:jc w:val="center"/>
              <w:rPr>
                <w:b/>
              </w:rPr>
            </w:pPr>
            <w:r w:rsidRPr="001D4EE9">
              <w:rPr>
                <w:b/>
              </w:rPr>
              <w:t>ΥΠΟΥΡΓΕΙΟ ΕΞΩΤΕΡΙΚΩΝ</w:t>
            </w:r>
          </w:p>
          <w:p w:rsidR="0042331B" w:rsidRPr="001D4EE9" w:rsidRDefault="00A0611C" w:rsidP="0042331B">
            <w:pPr>
              <w:jc w:val="center"/>
              <w:rPr>
                <w:b/>
                <w:sz w:val="22"/>
                <w:szCs w:val="22"/>
              </w:rPr>
            </w:pPr>
            <w:r w:rsidRPr="001D4EE9">
              <w:rPr>
                <w:b/>
                <w:sz w:val="22"/>
                <w:szCs w:val="22"/>
              </w:rPr>
              <w:t>ΠΡΕΣΒΕΙΑ ΤΗΣ ΕΛΛΑΔΟΣ</w:t>
            </w:r>
          </w:p>
          <w:p w:rsidR="00A0611C" w:rsidRPr="001D4EE9" w:rsidRDefault="00733CE5" w:rsidP="0042331B">
            <w:pPr>
              <w:jc w:val="center"/>
              <w:rPr>
                <w:b/>
                <w:sz w:val="22"/>
                <w:szCs w:val="22"/>
              </w:rPr>
            </w:pPr>
            <w:r w:rsidRPr="001D4EE9">
              <w:rPr>
                <w:b/>
                <w:sz w:val="22"/>
                <w:szCs w:val="22"/>
              </w:rPr>
              <w:t>ΠΡΕΤΟΡΙΑ</w:t>
            </w:r>
          </w:p>
          <w:p w:rsidR="0074117F" w:rsidRPr="001D4EE9" w:rsidRDefault="0074117F" w:rsidP="0042331B">
            <w:pPr>
              <w:jc w:val="center"/>
              <w:rPr>
                <w:b/>
                <w:sz w:val="22"/>
                <w:szCs w:val="22"/>
              </w:rPr>
            </w:pPr>
          </w:p>
          <w:p w:rsidR="0074117F" w:rsidRPr="001D4EE9" w:rsidRDefault="0074117F" w:rsidP="0042331B">
            <w:pPr>
              <w:jc w:val="center"/>
              <w:rPr>
                <w:b/>
                <w:sz w:val="22"/>
                <w:szCs w:val="22"/>
              </w:rPr>
            </w:pPr>
            <w:r w:rsidRPr="001D4EE9">
              <w:rPr>
                <w:b/>
                <w:sz w:val="22"/>
                <w:szCs w:val="22"/>
              </w:rPr>
              <w:t>ΓΡΑΦΕΙΟ ΟΙΚΟΝΟΜΙΚΩΝ &amp; ΕΜΠΟΡΙΚΩΝ ΥΠΟΘΕΣΕΩΝ</w:t>
            </w:r>
          </w:p>
          <w:p w:rsidR="00F1541D" w:rsidRPr="001D4EE9" w:rsidRDefault="00F1541D" w:rsidP="0042331B">
            <w:pPr>
              <w:jc w:val="center"/>
              <w:rPr>
                <w:b/>
                <w:sz w:val="22"/>
                <w:szCs w:val="22"/>
              </w:rPr>
            </w:pPr>
            <w:r w:rsidRPr="001D4EE9">
              <w:rPr>
                <w:b/>
                <w:sz w:val="22"/>
                <w:szCs w:val="22"/>
              </w:rPr>
              <w:t>ΓΙΟΧΑΝΕΣΜΠΟΥΡΓΚ</w:t>
            </w:r>
          </w:p>
        </w:tc>
        <w:tc>
          <w:tcPr>
            <w:tcW w:w="7058" w:type="dxa"/>
            <w:gridSpan w:val="4"/>
            <w:vMerge/>
            <w:shd w:val="clear" w:color="auto" w:fill="auto"/>
          </w:tcPr>
          <w:p w:rsidR="00A61205" w:rsidRPr="001D4EE9" w:rsidRDefault="00A61205" w:rsidP="008959DA"/>
        </w:tc>
      </w:tr>
      <w:tr w:rsidR="00FA5D8E" w:rsidRPr="001D4EE9" w:rsidTr="00963DAD">
        <w:tc>
          <w:tcPr>
            <w:tcW w:w="993" w:type="dxa"/>
            <w:gridSpan w:val="3"/>
            <w:vAlign w:val="center"/>
          </w:tcPr>
          <w:p w:rsidR="00FA5D8E" w:rsidRPr="001D4EE9" w:rsidRDefault="00FA5D8E" w:rsidP="00837F7E">
            <w:pPr>
              <w:tabs>
                <w:tab w:val="right" w:pos="3256"/>
              </w:tabs>
              <w:ind w:left="-108" w:right="-108"/>
              <w:rPr>
                <w:b/>
                <w:sz w:val="18"/>
                <w:szCs w:val="18"/>
              </w:rPr>
            </w:pPr>
            <w:bookmarkStart w:id="2" w:name="ΑΡΜΟΔΙΟΣ"/>
            <w:bookmarkEnd w:id="2"/>
          </w:p>
        </w:tc>
        <w:tc>
          <w:tcPr>
            <w:tcW w:w="4678" w:type="dxa"/>
            <w:gridSpan w:val="3"/>
            <w:shd w:val="clear" w:color="auto" w:fill="auto"/>
            <w:vAlign w:val="center"/>
          </w:tcPr>
          <w:p w:rsidR="00FA5D8E" w:rsidRPr="001D4EE9" w:rsidRDefault="00FA5D8E" w:rsidP="0038317F">
            <w:pPr>
              <w:rPr>
                <w:b/>
                <w:sz w:val="18"/>
                <w:szCs w:val="18"/>
              </w:rPr>
            </w:pPr>
          </w:p>
        </w:tc>
        <w:tc>
          <w:tcPr>
            <w:tcW w:w="1791" w:type="dxa"/>
            <w:gridSpan w:val="2"/>
            <w:shd w:val="clear" w:color="auto" w:fill="auto"/>
          </w:tcPr>
          <w:p w:rsidR="00FA5D8E" w:rsidRPr="001D4EE9" w:rsidRDefault="00F1541D" w:rsidP="00FA5D8E">
            <w:pPr>
              <w:ind w:left="-108" w:right="-108"/>
              <w:rPr>
                <w:b/>
              </w:rPr>
            </w:pPr>
            <w:r w:rsidRPr="001D4EE9">
              <w:t>Γιοχάνεσμπουργκ</w:t>
            </w:r>
            <w:r w:rsidR="00B768C8">
              <w:t>,</w:t>
            </w:r>
          </w:p>
        </w:tc>
        <w:tc>
          <w:tcPr>
            <w:tcW w:w="3140" w:type="dxa"/>
            <w:vMerge w:val="restart"/>
            <w:shd w:val="clear" w:color="auto" w:fill="auto"/>
          </w:tcPr>
          <w:p w:rsidR="00FA5D8E" w:rsidRPr="00EA332C" w:rsidRDefault="00C200E0" w:rsidP="00A61205">
            <w:r w:rsidRPr="00402B71">
              <w:rPr>
                <w:lang w:val="en-ZA"/>
              </w:rPr>
              <w:t>2</w:t>
            </w:r>
            <w:r w:rsidR="004701A8">
              <w:rPr>
                <w:lang w:val="en-ZA"/>
              </w:rPr>
              <w:t>7</w:t>
            </w:r>
            <w:r w:rsidR="00B768C8" w:rsidRPr="00402B71">
              <w:rPr>
                <w:lang w:val="en-ZA"/>
              </w:rPr>
              <w:t xml:space="preserve"> </w:t>
            </w:r>
            <w:r w:rsidR="00B768C8" w:rsidRPr="00402B71">
              <w:t>Νοεμβρίου 2015</w:t>
            </w:r>
          </w:p>
          <w:p w:rsidR="00A61205" w:rsidRPr="004701A8" w:rsidRDefault="000D6AE3" w:rsidP="00C200E0">
            <w:pPr>
              <w:rPr>
                <w:lang w:val="en-ZA"/>
              </w:rPr>
            </w:pPr>
            <w:r w:rsidRPr="00EA332C">
              <w:t>Φ</w:t>
            </w:r>
            <w:r w:rsidR="00CE0BF9" w:rsidRPr="00EA332C">
              <w:t>.</w:t>
            </w:r>
            <w:r w:rsidRPr="00EA332C">
              <w:t>900</w:t>
            </w:r>
            <w:r w:rsidR="00A37B6E" w:rsidRPr="00EA332C">
              <w:t>-Β /</w:t>
            </w:r>
            <w:r w:rsidR="00A37B6E" w:rsidRPr="00E72012">
              <w:t xml:space="preserve"> </w:t>
            </w:r>
            <w:r w:rsidR="00652B9F">
              <w:t>315</w:t>
            </w:r>
          </w:p>
        </w:tc>
      </w:tr>
      <w:tr w:rsidR="00FA5D8E" w:rsidRPr="001D4EE9" w:rsidTr="00963DAD">
        <w:tc>
          <w:tcPr>
            <w:tcW w:w="567" w:type="dxa"/>
            <w:vAlign w:val="center"/>
          </w:tcPr>
          <w:p w:rsidR="00FA5D8E" w:rsidRPr="001D4EE9" w:rsidRDefault="00963DAD" w:rsidP="00837F7E">
            <w:pPr>
              <w:tabs>
                <w:tab w:val="right" w:pos="3256"/>
              </w:tabs>
              <w:ind w:left="-108" w:right="-108"/>
              <w:rPr>
                <w:sz w:val="22"/>
                <w:szCs w:val="20"/>
              </w:rPr>
            </w:pPr>
            <w:bookmarkStart w:id="3" w:name="ΤΗΛΕΦΩΝΟ"/>
            <w:r>
              <w:rPr>
                <w:sz w:val="22"/>
                <w:szCs w:val="20"/>
              </w:rPr>
              <w:t xml:space="preserve"> </w:t>
            </w:r>
            <w:r w:rsidR="00943300" w:rsidRPr="001D4EE9">
              <w:rPr>
                <w:sz w:val="22"/>
                <w:szCs w:val="20"/>
              </w:rPr>
              <w:t>Τηλ</w:t>
            </w:r>
            <w:r w:rsidR="00C6349B">
              <w:rPr>
                <w:sz w:val="22"/>
                <w:szCs w:val="20"/>
              </w:rPr>
              <w:t>,</w:t>
            </w:r>
            <w:r w:rsidR="00943300" w:rsidRPr="001D4EE9">
              <w:rPr>
                <w:sz w:val="22"/>
                <w:szCs w:val="20"/>
              </w:rPr>
              <w:t>:</w:t>
            </w:r>
            <w:bookmarkEnd w:id="3"/>
          </w:p>
        </w:tc>
        <w:tc>
          <w:tcPr>
            <w:tcW w:w="5104" w:type="dxa"/>
            <w:gridSpan w:val="5"/>
            <w:shd w:val="clear" w:color="auto" w:fill="auto"/>
            <w:vAlign w:val="center"/>
          </w:tcPr>
          <w:p w:rsidR="00FA5D8E" w:rsidRPr="001D4EE9" w:rsidRDefault="00943300" w:rsidP="0038317F">
            <w:pPr>
              <w:rPr>
                <w:sz w:val="22"/>
                <w:szCs w:val="20"/>
              </w:rPr>
            </w:pPr>
            <w:r w:rsidRPr="001D4EE9">
              <w:rPr>
                <w:sz w:val="22"/>
                <w:szCs w:val="20"/>
              </w:rPr>
              <w:t>(+2</w:t>
            </w:r>
            <w:r w:rsidR="00F1541D" w:rsidRPr="001D4EE9">
              <w:rPr>
                <w:sz w:val="22"/>
                <w:szCs w:val="20"/>
              </w:rPr>
              <w:t>711</w:t>
            </w:r>
            <w:r w:rsidRPr="001D4EE9">
              <w:rPr>
                <w:sz w:val="22"/>
                <w:szCs w:val="20"/>
              </w:rPr>
              <w:t xml:space="preserve">) </w:t>
            </w:r>
            <w:r w:rsidR="00F1541D" w:rsidRPr="001D4EE9">
              <w:rPr>
                <w:sz w:val="22"/>
                <w:szCs w:val="20"/>
              </w:rPr>
              <w:t>214 2300</w:t>
            </w:r>
            <w:r w:rsidR="00491FBB" w:rsidRPr="001D4EE9">
              <w:rPr>
                <w:sz w:val="22"/>
                <w:szCs w:val="20"/>
              </w:rPr>
              <w:t xml:space="preserve"> </w:t>
            </w:r>
            <w:r w:rsidR="00F1541D" w:rsidRPr="001D4EE9">
              <w:rPr>
                <w:sz w:val="22"/>
                <w:szCs w:val="20"/>
              </w:rPr>
              <w:t>/</w:t>
            </w:r>
            <w:r w:rsidR="00491FBB" w:rsidRPr="001D4EE9">
              <w:rPr>
                <w:sz w:val="22"/>
                <w:szCs w:val="20"/>
              </w:rPr>
              <w:t xml:space="preserve"> </w:t>
            </w:r>
            <w:r w:rsidR="00F1541D" w:rsidRPr="001D4EE9">
              <w:rPr>
                <w:sz w:val="22"/>
                <w:szCs w:val="20"/>
              </w:rPr>
              <w:t>2317</w:t>
            </w:r>
          </w:p>
        </w:tc>
        <w:tc>
          <w:tcPr>
            <w:tcW w:w="1791" w:type="dxa"/>
            <w:gridSpan w:val="2"/>
            <w:shd w:val="clear" w:color="auto" w:fill="auto"/>
          </w:tcPr>
          <w:p w:rsidR="00FA5D8E" w:rsidRPr="001D4EE9" w:rsidRDefault="00A61205" w:rsidP="00CE0BF9">
            <w:pPr>
              <w:ind w:left="-108" w:right="-108"/>
              <w:jc w:val="right"/>
              <w:rPr>
                <w:b/>
              </w:rPr>
            </w:pPr>
            <w:r w:rsidRPr="001D4EE9">
              <w:rPr>
                <w:b/>
              </w:rPr>
              <w:t>Α</w:t>
            </w:r>
            <w:r w:rsidR="00CE0BF9">
              <w:rPr>
                <w:b/>
              </w:rPr>
              <w:t>.</w:t>
            </w:r>
            <w:r w:rsidRPr="001D4EE9">
              <w:rPr>
                <w:b/>
              </w:rPr>
              <w:t>Π</w:t>
            </w:r>
            <w:r w:rsidR="00CE0BF9">
              <w:rPr>
                <w:b/>
              </w:rPr>
              <w:t>.</w:t>
            </w:r>
          </w:p>
        </w:tc>
        <w:tc>
          <w:tcPr>
            <w:tcW w:w="3140" w:type="dxa"/>
            <w:vMerge/>
            <w:shd w:val="clear" w:color="auto" w:fill="auto"/>
          </w:tcPr>
          <w:p w:rsidR="00FA5D8E" w:rsidRPr="001D4EE9" w:rsidRDefault="00FA5D8E" w:rsidP="008959DA"/>
        </w:tc>
      </w:tr>
      <w:tr w:rsidR="00FA5D8E" w:rsidRPr="001D4EE9" w:rsidTr="00963DAD">
        <w:tc>
          <w:tcPr>
            <w:tcW w:w="851" w:type="dxa"/>
            <w:gridSpan w:val="2"/>
            <w:vAlign w:val="center"/>
          </w:tcPr>
          <w:p w:rsidR="00FA5D8E" w:rsidRPr="001D4EE9" w:rsidRDefault="00963DAD" w:rsidP="00837F7E">
            <w:pPr>
              <w:tabs>
                <w:tab w:val="right" w:pos="3256"/>
              </w:tabs>
              <w:ind w:left="-108" w:right="-108"/>
              <w:rPr>
                <w:sz w:val="22"/>
                <w:szCs w:val="20"/>
              </w:rPr>
            </w:pPr>
            <w:bookmarkStart w:id="4" w:name="E_MAIL"/>
            <w:r>
              <w:rPr>
                <w:sz w:val="22"/>
                <w:szCs w:val="20"/>
              </w:rPr>
              <w:t xml:space="preserve"> </w:t>
            </w:r>
            <w:r w:rsidR="00943300" w:rsidRPr="001D4EE9">
              <w:rPr>
                <w:sz w:val="22"/>
                <w:szCs w:val="20"/>
              </w:rPr>
              <w:t>E-mail:</w:t>
            </w:r>
            <w:bookmarkEnd w:id="4"/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F1541D" w:rsidRPr="001D4EE9" w:rsidRDefault="00F23EC7" w:rsidP="0038317F">
            <w:pPr>
              <w:rPr>
                <w:sz w:val="22"/>
                <w:szCs w:val="20"/>
              </w:rPr>
            </w:pPr>
            <w:hyperlink r:id="rId9" w:history="1">
              <w:r w:rsidR="00F1541D" w:rsidRPr="001D4EE9">
                <w:rPr>
                  <w:rStyle w:val="-"/>
                  <w:sz w:val="22"/>
                  <w:szCs w:val="20"/>
                </w:rPr>
                <w:t>ecocom-johannesburg@mfa</w:t>
              </w:r>
              <w:r w:rsidR="00C6349B">
                <w:rPr>
                  <w:rStyle w:val="-"/>
                  <w:sz w:val="22"/>
                  <w:szCs w:val="20"/>
                </w:rPr>
                <w:t>,</w:t>
              </w:r>
              <w:r w:rsidR="00F1541D" w:rsidRPr="001D4EE9">
                <w:rPr>
                  <w:rStyle w:val="-"/>
                  <w:sz w:val="22"/>
                  <w:szCs w:val="20"/>
                </w:rPr>
                <w:t>gr</w:t>
              </w:r>
            </w:hyperlink>
          </w:p>
        </w:tc>
        <w:tc>
          <w:tcPr>
            <w:tcW w:w="1791" w:type="dxa"/>
            <w:gridSpan w:val="2"/>
            <w:shd w:val="clear" w:color="auto" w:fill="auto"/>
          </w:tcPr>
          <w:p w:rsidR="00FA5D8E" w:rsidRPr="001D4EE9" w:rsidRDefault="00FA5D8E" w:rsidP="00D17E56">
            <w:pPr>
              <w:ind w:left="-108" w:right="-108"/>
              <w:jc w:val="right"/>
              <w:rPr>
                <w:b/>
              </w:rPr>
            </w:pPr>
          </w:p>
        </w:tc>
        <w:tc>
          <w:tcPr>
            <w:tcW w:w="3140" w:type="dxa"/>
            <w:vMerge/>
            <w:shd w:val="clear" w:color="auto" w:fill="auto"/>
          </w:tcPr>
          <w:p w:rsidR="00FA5D8E" w:rsidRPr="001D4EE9" w:rsidRDefault="00FA5D8E" w:rsidP="008959DA"/>
        </w:tc>
      </w:tr>
      <w:tr w:rsidR="00FA5D8E" w:rsidRPr="001D4EE9" w:rsidTr="00963DAD">
        <w:tc>
          <w:tcPr>
            <w:tcW w:w="567" w:type="dxa"/>
            <w:vAlign w:val="center"/>
          </w:tcPr>
          <w:p w:rsidR="00FA5D8E" w:rsidRPr="001D4EE9" w:rsidRDefault="00963DAD" w:rsidP="00837F7E">
            <w:pPr>
              <w:tabs>
                <w:tab w:val="right" w:pos="3256"/>
              </w:tabs>
              <w:ind w:left="-108" w:right="-108"/>
              <w:rPr>
                <w:sz w:val="22"/>
                <w:szCs w:val="20"/>
              </w:rPr>
            </w:pPr>
            <w:bookmarkStart w:id="5" w:name="FAX"/>
            <w:r>
              <w:rPr>
                <w:sz w:val="22"/>
                <w:szCs w:val="20"/>
              </w:rPr>
              <w:t xml:space="preserve"> </w:t>
            </w:r>
            <w:r w:rsidR="00943300" w:rsidRPr="001D4EE9">
              <w:rPr>
                <w:sz w:val="22"/>
                <w:szCs w:val="20"/>
              </w:rPr>
              <w:t>FAX:</w:t>
            </w:r>
            <w:bookmarkEnd w:id="5"/>
          </w:p>
        </w:tc>
        <w:tc>
          <w:tcPr>
            <w:tcW w:w="5104" w:type="dxa"/>
            <w:gridSpan w:val="5"/>
            <w:shd w:val="clear" w:color="auto" w:fill="auto"/>
            <w:vAlign w:val="center"/>
          </w:tcPr>
          <w:p w:rsidR="00FA5D8E" w:rsidRPr="001D4EE9" w:rsidRDefault="00943300" w:rsidP="0038317F">
            <w:pPr>
              <w:rPr>
                <w:sz w:val="22"/>
                <w:szCs w:val="20"/>
              </w:rPr>
            </w:pPr>
            <w:r w:rsidRPr="001D4EE9">
              <w:rPr>
                <w:sz w:val="22"/>
                <w:szCs w:val="20"/>
              </w:rPr>
              <w:t>(+2</w:t>
            </w:r>
            <w:r w:rsidR="00491FBB" w:rsidRPr="001D4EE9">
              <w:rPr>
                <w:sz w:val="22"/>
                <w:szCs w:val="20"/>
              </w:rPr>
              <w:t>711</w:t>
            </w:r>
            <w:r w:rsidRPr="001D4EE9">
              <w:rPr>
                <w:sz w:val="22"/>
                <w:szCs w:val="20"/>
              </w:rPr>
              <w:t xml:space="preserve">) </w:t>
            </w:r>
            <w:r w:rsidR="00491FBB" w:rsidRPr="001D4EE9">
              <w:rPr>
                <w:sz w:val="22"/>
                <w:szCs w:val="20"/>
              </w:rPr>
              <w:t>214 2304</w:t>
            </w:r>
          </w:p>
        </w:tc>
        <w:tc>
          <w:tcPr>
            <w:tcW w:w="1791" w:type="dxa"/>
            <w:gridSpan w:val="2"/>
            <w:shd w:val="clear" w:color="auto" w:fill="auto"/>
          </w:tcPr>
          <w:p w:rsidR="00FA5D8E" w:rsidRPr="001D4EE9" w:rsidRDefault="00FA5D8E" w:rsidP="00D17E56">
            <w:pPr>
              <w:ind w:left="-108" w:right="-108"/>
              <w:jc w:val="right"/>
              <w:rPr>
                <w:b/>
              </w:rPr>
            </w:pPr>
          </w:p>
        </w:tc>
        <w:tc>
          <w:tcPr>
            <w:tcW w:w="3140" w:type="dxa"/>
            <w:vMerge/>
            <w:shd w:val="clear" w:color="auto" w:fill="auto"/>
          </w:tcPr>
          <w:p w:rsidR="00FA5D8E" w:rsidRPr="001D4EE9" w:rsidRDefault="00FA5D8E" w:rsidP="008959DA"/>
        </w:tc>
      </w:tr>
      <w:tr w:rsidR="0088608E" w:rsidRPr="001D4EE9" w:rsidTr="00963DAD">
        <w:tc>
          <w:tcPr>
            <w:tcW w:w="10602" w:type="dxa"/>
            <w:gridSpan w:val="9"/>
            <w:vAlign w:val="center"/>
          </w:tcPr>
          <w:p w:rsidR="0029242E" w:rsidRDefault="0029242E" w:rsidP="008959DA"/>
          <w:p w:rsidR="00535C75" w:rsidRPr="001D4EE9" w:rsidRDefault="00535C75" w:rsidP="008959DA"/>
        </w:tc>
      </w:tr>
      <w:tr w:rsidR="00D9657C" w:rsidRPr="00963DAD" w:rsidTr="00963DA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1560" w:type="dxa"/>
            <w:gridSpan w:val="4"/>
          </w:tcPr>
          <w:p w:rsidR="00D9657C" w:rsidRPr="00963DAD" w:rsidRDefault="00D9657C" w:rsidP="00963DAD">
            <w:pPr>
              <w:ind w:right="-108"/>
              <w:outlineLvl w:val="0"/>
              <w:rPr>
                <w:b/>
              </w:rPr>
            </w:pPr>
            <w:r w:rsidRPr="00963DAD">
              <w:rPr>
                <w:b/>
              </w:rPr>
              <w:t>ΠΡΟΣ :</w:t>
            </w:r>
          </w:p>
        </w:tc>
        <w:tc>
          <w:tcPr>
            <w:tcW w:w="4819" w:type="dxa"/>
            <w:gridSpan w:val="3"/>
          </w:tcPr>
          <w:p w:rsidR="00D9657C" w:rsidRPr="00963DAD" w:rsidRDefault="00D9657C" w:rsidP="000761E3">
            <w:pPr>
              <w:outlineLvl w:val="0"/>
            </w:pPr>
            <w:r w:rsidRPr="00963DAD">
              <w:t>ΩΣ ΕΙΣ ΠΙΝΑΚΑ ΑΠΟΔΕΚΤΩΝ</w:t>
            </w:r>
          </w:p>
        </w:tc>
        <w:tc>
          <w:tcPr>
            <w:tcW w:w="4223" w:type="dxa"/>
            <w:gridSpan w:val="2"/>
          </w:tcPr>
          <w:p w:rsidR="00D9657C" w:rsidRPr="00963DAD" w:rsidRDefault="00D9657C" w:rsidP="000761E3">
            <w:pPr>
              <w:outlineLvl w:val="0"/>
            </w:pPr>
          </w:p>
        </w:tc>
      </w:tr>
    </w:tbl>
    <w:p w:rsidR="00D9657C" w:rsidRPr="00FE2B80" w:rsidRDefault="00D9657C" w:rsidP="00D9657C">
      <w:pPr>
        <w:jc w:val="center"/>
        <w:outlineLvl w:val="0"/>
        <w:rPr>
          <w:sz w:val="2"/>
          <w:szCs w:val="2"/>
        </w:rPr>
      </w:pPr>
      <w:bookmarkStart w:id="6" w:name="ΔΙΑΧΩΡΙΣΤΙΚΟ_1"/>
      <w:r>
        <w:rPr>
          <w:sz w:val="2"/>
          <w:szCs w:val="2"/>
        </w:rPr>
        <w:t>-------------------------------------------------------------------------------------------------------------------------------------------------------------------------------------------------------------</w:t>
      </w:r>
      <w:bookmarkEnd w:id="6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487"/>
        <w:gridCol w:w="4657"/>
        <w:gridCol w:w="3386"/>
      </w:tblGrid>
      <w:tr w:rsidR="00D9657C" w:rsidRPr="00963DAD" w:rsidTr="00963DAD">
        <w:tc>
          <w:tcPr>
            <w:tcW w:w="1485" w:type="dxa"/>
          </w:tcPr>
          <w:p w:rsidR="00D9657C" w:rsidRPr="00963DAD" w:rsidRDefault="00D9657C" w:rsidP="00963DAD">
            <w:pPr>
              <w:outlineLvl w:val="0"/>
              <w:rPr>
                <w:b/>
              </w:rPr>
            </w:pPr>
            <w:r w:rsidRPr="00963DAD">
              <w:rPr>
                <w:b/>
              </w:rPr>
              <w:t>ΚΟΙΝ</w:t>
            </w:r>
            <w:r w:rsidR="00000F45" w:rsidRPr="00963DAD">
              <w:rPr>
                <w:b/>
                <w:lang w:val="en-ZA"/>
              </w:rPr>
              <w:t>.</w:t>
            </w:r>
            <w:r w:rsidRPr="00963DAD">
              <w:rPr>
                <w:b/>
              </w:rPr>
              <w:t>:</w:t>
            </w:r>
          </w:p>
        </w:tc>
        <w:tc>
          <w:tcPr>
            <w:tcW w:w="4752" w:type="dxa"/>
          </w:tcPr>
          <w:p w:rsidR="00D9657C" w:rsidRPr="00963DAD" w:rsidRDefault="00D9657C" w:rsidP="000761E3">
            <w:pPr>
              <w:outlineLvl w:val="0"/>
            </w:pPr>
            <w:r w:rsidRPr="00963DAD">
              <w:t>ΩΣ ΕΙΣ ΠΙΝΑΚΑ ΚΟΙΝΟΠΟΙΗΣΕΩΝ</w:t>
            </w:r>
          </w:p>
          <w:p w:rsidR="00D9657C" w:rsidRPr="00963DAD" w:rsidRDefault="00D9657C" w:rsidP="000761E3">
            <w:pPr>
              <w:outlineLvl w:val="0"/>
            </w:pPr>
          </w:p>
        </w:tc>
        <w:tc>
          <w:tcPr>
            <w:tcW w:w="3509" w:type="dxa"/>
          </w:tcPr>
          <w:p w:rsidR="00D9657C" w:rsidRPr="00963DAD" w:rsidRDefault="00D9657C" w:rsidP="000761E3">
            <w:pPr>
              <w:outlineLvl w:val="0"/>
            </w:pPr>
          </w:p>
        </w:tc>
      </w:tr>
      <w:tr w:rsidR="00D9657C" w:rsidRPr="00963DAD" w:rsidTr="00963DAD">
        <w:tc>
          <w:tcPr>
            <w:tcW w:w="1485" w:type="dxa"/>
          </w:tcPr>
          <w:p w:rsidR="00D9657C" w:rsidRPr="00963DAD" w:rsidRDefault="00000F45" w:rsidP="00963DAD">
            <w:pPr>
              <w:outlineLvl w:val="0"/>
              <w:rPr>
                <w:b/>
              </w:rPr>
            </w:pPr>
            <w:bookmarkStart w:id="7" w:name="ΚΟΙΝΟΠΟΙΗΣΗ"/>
            <w:r w:rsidRPr="00963DAD">
              <w:rPr>
                <w:b/>
              </w:rPr>
              <w:t>ΕΣ. ΔΙΑΝΟΜΗ</w:t>
            </w:r>
            <w:r w:rsidR="00D9657C" w:rsidRPr="00963DAD">
              <w:rPr>
                <w:b/>
              </w:rPr>
              <w:t>:</w:t>
            </w:r>
            <w:bookmarkEnd w:id="7"/>
          </w:p>
        </w:tc>
        <w:tc>
          <w:tcPr>
            <w:tcW w:w="4752" w:type="dxa"/>
          </w:tcPr>
          <w:p w:rsidR="00D9657C" w:rsidRPr="00963DAD" w:rsidRDefault="00D9657C" w:rsidP="000761E3">
            <w:pPr>
              <w:outlineLvl w:val="0"/>
            </w:pPr>
            <w:r w:rsidRPr="00963DAD">
              <w:t xml:space="preserve"> ΠΡΕΣΒΕΙΑ ΠΡΕΤΟΡΙΑ</w:t>
            </w:r>
          </w:p>
          <w:p w:rsidR="00D9657C" w:rsidRPr="00963DAD" w:rsidRDefault="00D9657C" w:rsidP="000761E3">
            <w:pPr>
              <w:outlineLvl w:val="0"/>
            </w:pPr>
          </w:p>
        </w:tc>
        <w:tc>
          <w:tcPr>
            <w:tcW w:w="3509" w:type="dxa"/>
          </w:tcPr>
          <w:p w:rsidR="00D9657C" w:rsidRPr="00963DAD" w:rsidRDefault="00D9657C" w:rsidP="000761E3">
            <w:pPr>
              <w:outlineLvl w:val="0"/>
            </w:pPr>
          </w:p>
        </w:tc>
      </w:tr>
    </w:tbl>
    <w:p w:rsidR="00D9657C" w:rsidRPr="00FE2B80" w:rsidRDefault="00D9657C" w:rsidP="00D9657C">
      <w:pPr>
        <w:jc w:val="center"/>
        <w:outlineLvl w:val="0"/>
        <w:rPr>
          <w:sz w:val="2"/>
          <w:szCs w:val="2"/>
        </w:rPr>
      </w:pPr>
      <w:bookmarkStart w:id="8" w:name="ΔΙΑΧΩΡΙΣΤΙΚΟ_2"/>
      <w:r>
        <w:rPr>
          <w:sz w:val="2"/>
          <w:szCs w:val="2"/>
        </w:rPr>
        <w:t>-------------------------------------------------------------------------------------------------------------------------------------------------------------------------------------------------------------</w:t>
      </w:r>
      <w:bookmarkEnd w:id="8"/>
    </w:p>
    <w:p w:rsidR="00572015" w:rsidRPr="001D4EE9" w:rsidRDefault="00572015" w:rsidP="007B0C52">
      <w:pPr>
        <w:outlineLvl w:val="0"/>
        <w:rPr>
          <w:b/>
          <w:sz w:val="10"/>
        </w:rPr>
      </w:pPr>
    </w:p>
    <w:p w:rsidR="0029242E" w:rsidRPr="00226840" w:rsidRDefault="0029242E" w:rsidP="007B0C52">
      <w:pPr>
        <w:outlineLvl w:val="0"/>
        <w:rPr>
          <w:b/>
          <w:sz w:val="3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004"/>
        <w:gridCol w:w="8526"/>
      </w:tblGrid>
      <w:tr w:rsidR="000D6AE3" w:rsidRPr="001D4EE9">
        <w:tc>
          <w:tcPr>
            <w:tcW w:w="946" w:type="dxa"/>
          </w:tcPr>
          <w:p w:rsidR="000D6AE3" w:rsidRPr="001D4EE9" w:rsidRDefault="000D6AE3" w:rsidP="002C7527">
            <w:pPr>
              <w:ind w:left="-108" w:right="-58"/>
              <w:jc w:val="right"/>
              <w:outlineLvl w:val="0"/>
              <w:rPr>
                <w:b/>
                <w:sz w:val="26"/>
              </w:rPr>
            </w:pPr>
            <w:r w:rsidRPr="001D4EE9">
              <w:rPr>
                <w:b/>
                <w:sz w:val="26"/>
              </w:rPr>
              <w:t>ΘΕΜΑ:</w:t>
            </w:r>
          </w:p>
        </w:tc>
        <w:tc>
          <w:tcPr>
            <w:tcW w:w="8762" w:type="dxa"/>
          </w:tcPr>
          <w:p w:rsidR="000D6AE3" w:rsidRPr="001D4EE9" w:rsidRDefault="00D46424" w:rsidP="00D46424">
            <w:pPr>
              <w:outlineLvl w:val="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Αποτελέσματα κλάδου </w:t>
            </w:r>
            <w:r w:rsidR="004701A8">
              <w:rPr>
                <w:b/>
                <w:sz w:val="26"/>
              </w:rPr>
              <w:t xml:space="preserve">τροφίμων </w:t>
            </w:r>
            <w:r w:rsidR="00D4155C">
              <w:rPr>
                <w:b/>
                <w:sz w:val="26"/>
              </w:rPr>
              <w:t xml:space="preserve">- </w:t>
            </w:r>
            <w:r w:rsidR="004701A8">
              <w:rPr>
                <w:b/>
                <w:sz w:val="26"/>
              </w:rPr>
              <w:t xml:space="preserve">ποτών </w:t>
            </w:r>
            <w:r w:rsidR="00B768C8">
              <w:rPr>
                <w:b/>
                <w:sz w:val="26"/>
              </w:rPr>
              <w:t xml:space="preserve">Ν. </w:t>
            </w:r>
            <w:r w:rsidR="005D26D1" w:rsidRPr="001D4EE9">
              <w:rPr>
                <w:b/>
                <w:sz w:val="26"/>
              </w:rPr>
              <w:t>Αφρικής</w:t>
            </w:r>
            <w:r>
              <w:rPr>
                <w:b/>
                <w:sz w:val="26"/>
              </w:rPr>
              <w:t>, γ' τρίμηνο 2015</w:t>
            </w:r>
            <w:r w:rsidR="00CE0BF9">
              <w:rPr>
                <w:b/>
                <w:sz w:val="26"/>
              </w:rPr>
              <w:t>.</w:t>
            </w:r>
          </w:p>
        </w:tc>
      </w:tr>
    </w:tbl>
    <w:p w:rsidR="00B768C8" w:rsidRPr="007A2754" w:rsidRDefault="00B768C8" w:rsidP="00FD2BDF">
      <w:pPr>
        <w:jc w:val="both"/>
        <w:rPr>
          <w:sz w:val="10"/>
        </w:rPr>
      </w:pPr>
    </w:p>
    <w:p w:rsidR="007A2754" w:rsidRDefault="00DC7D16" w:rsidP="007E3F98">
      <w:pPr>
        <w:jc w:val="both"/>
      </w:pPr>
      <w:r>
        <w:t xml:space="preserve">Σύμφωνα με πρόσφατα στοιχεία της </w:t>
      </w:r>
      <w:r w:rsidR="00B80C7C">
        <w:t>Εθνική</w:t>
      </w:r>
      <w:r>
        <w:t>ς</w:t>
      </w:r>
      <w:r w:rsidR="00B80C7C">
        <w:t xml:space="preserve"> Στατιστική</w:t>
      </w:r>
      <w:r>
        <w:t>ς</w:t>
      </w:r>
      <w:r w:rsidR="00B80C7C">
        <w:t xml:space="preserve"> Υπηρεσία</w:t>
      </w:r>
      <w:r>
        <w:t>ς</w:t>
      </w:r>
      <w:r w:rsidR="00B80C7C">
        <w:t xml:space="preserve"> Νότιας Αφρικής</w:t>
      </w:r>
      <w:r w:rsidR="00B80C7C" w:rsidRPr="005B2764">
        <w:t xml:space="preserve"> </w:t>
      </w:r>
      <w:r w:rsidR="00B80C7C">
        <w:t>(</w:t>
      </w:r>
      <w:proofErr w:type="spellStart"/>
      <w:r w:rsidR="00B80C7C" w:rsidRPr="00007996">
        <w:t>Stats</w:t>
      </w:r>
      <w:proofErr w:type="spellEnd"/>
      <w:r w:rsidR="00B80C7C" w:rsidRPr="005B2764">
        <w:t xml:space="preserve"> </w:t>
      </w:r>
      <w:r w:rsidR="00B80C7C" w:rsidRPr="00007996">
        <w:t>SA</w:t>
      </w:r>
      <w:r w:rsidR="00B80C7C">
        <w:t>)</w:t>
      </w:r>
      <w:r>
        <w:t xml:space="preserve">, </w:t>
      </w:r>
      <w:r w:rsidR="00D4155C">
        <w:t xml:space="preserve">ο κλάδος </w:t>
      </w:r>
      <w:r>
        <w:t>τροφίμων</w:t>
      </w:r>
      <w:r w:rsidR="00D4155C">
        <w:t>-</w:t>
      </w:r>
      <w:r>
        <w:t>ποτών</w:t>
      </w:r>
      <w:r w:rsidR="00007996">
        <w:t xml:space="preserve"> </w:t>
      </w:r>
      <w:r w:rsidR="008E2B92">
        <w:t>της</w:t>
      </w:r>
      <w:r w:rsidR="00754A37">
        <w:t xml:space="preserve"> χώρας διατηρεί θετική δυναμική</w:t>
      </w:r>
      <w:r w:rsidR="00754A37" w:rsidRPr="00754A37">
        <w:t xml:space="preserve">, </w:t>
      </w:r>
      <w:r w:rsidR="00754A37">
        <w:t xml:space="preserve">αντίθετα με </w:t>
      </w:r>
      <w:r w:rsidR="00D4155C">
        <w:t>δυσμενέστερ</w:t>
      </w:r>
      <w:r w:rsidR="00754A37">
        <w:t xml:space="preserve">α </w:t>
      </w:r>
      <w:r w:rsidR="00D4155C">
        <w:t>αποτελ</w:t>
      </w:r>
      <w:r w:rsidR="00754A37">
        <w:t>έσματα</w:t>
      </w:r>
      <w:r w:rsidR="00562951">
        <w:t xml:space="preserve"> πολλ</w:t>
      </w:r>
      <w:r w:rsidR="00D4155C">
        <w:t xml:space="preserve">ών </w:t>
      </w:r>
      <w:r w:rsidR="00562951">
        <w:t>άλλ</w:t>
      </w:r>
      <w:r w:rsidR="00D4155C">
        <w:t xml:space="preserve">ων </w:t>
      </w:r>
      <w:r w:rsidR="008E2B92">
        <w:t>τομ</w:t>
      </w:r>
      <w:r w:rsidR="00D4155C">
        <w:t xml:space="preserve">έων </w:t>
      </w:r>
      <w:r w:rsidR="008E2B92">
        <w:t xml:space="preserve">της </w:t>
      </w:r>
      <w:r w:rsidR="00562951">
        <w:t>οικονομία</w:t>
      </w:r>
      <w:r w:rsidR="008E2B92">
        <w:t>ς</w:t>
      </w:r>
      <w:r w:rsidR="00562951">
        <w:t xml:space="preserve">, </w:t>
      </w:r>
      <w:r w:rsidR="008E2B92">
        <w:t xml:space="preserve">δεδομένου ότι τόσο </w:t>
      </w:r>
      <w:r w:rsidR="00562951">
        <w:t xml:space="preserve">τοπικές </w:t>
      </w:r>
      <w:r w:rsidR="008E2B92">
        <w:t xml:space="preserve">όσο </w:t>
      </w:r>
      <w:r w:rsidR="00562951">
        <w:t xml:space="preserve">και </w:t>
      </w:r>
      <w:r w:rsidR="008E2B92">
        <w:t xml:space="preserve">διεθνείς </w:t>
      </w:r>
      <w:r w:rsidR="00562951">
        <w:t xml:space="preserve">εταιρείες </w:t>
      </w:r>
      <w:r w:rsidR="008E2B92">
        <w:t xml:space="preserve">ενισχύουν </w:t>
      </w:r>
      <w:r w:rsidR="00664DB5">
        <w:t xml:space="preserve">τις </w:t>
      </w:r>
      <w:r w:rsidR="008E2B92">
        <w:t xml:space="preserve">σχετικές </w:t>
      </w:r>
      <w:r w:rsidR="00562951">
        <w:t>επενδύσεις</w:t>
      </w:r>
      <w:r w:rsidR="008E2B92">
        <w:t xml:space="preserve"> τους </w:t>
      </w:r>
      <w:r w:rsidR="00754A37">
        <w:t xml:space="preserve">και </w:t>
      </w:r>
      <w:r w:rsidR="008E2B92">
        <w:t>αυξάνο</w:t>
      </w:r>
      <w:r w:rsidR="00754A37">
        <w:t xml:space="preserve">υν </w:t>
      </w:r>
      <w:r w:rsidR="008E2B92">
        <w:t>τον κύκλο εργασιών τους</w:t>
      </w:r>
      <w:r w:rsidR="00EB1594" w:rsidRPr="00EB1594">
        <w:t xml:space="preserve"> </w:t>
      </w:r>
      <w:r w:rsidR="00EB1594">
        <w:t>(όπως αναφέρεται, τα αποτελέσματα της έρευνας βασίζονται σε δείγμα δεδομένων περίπου 1.000 επιχειρήσεων)</w:t>
      </w:r>
      <w:r w:rsidR="008E2B92">
        <w:t>.</w:t>
      </w:r>
    </w:p>
    <w:p w:rsidR="007A2754" w:rsidRPr="007A2754" w:rsidRDefault="007A2754" w:rsidP="007E3F98">
      <w:pPr>
        <w:jc w:val="both"/>
        <w:rPr>
          <w:sz w:val="10"/>
        </w:rPr>
      </w:pPr>
    </w:p>
    <w:p w:rsidR="00C62061" w:rsidRDefault="00D4155C" w:rsidP="007E3F98">
      <w:pPr>
        <w:jc w:val="both"/>
      </w:pPr>
      <w:r>
        <w:t xml:space="preserve">Ειδικότερα, τα </w:t>
      </w:r>
      <w:r w:rsidR="00562951">
        <w:t xml:space="preserve">συνολικά έσοδα </w:t>
      </w:r>
      <w:r w:rsidR="008E2B92">
        <w:t>τ</w:t>
      </w:r>
      <w:r w:rsidR="000117BA">
        <w:t xml:space="preserve">ου κλάδου </w:t>
      </w:r>
      <w:r w:rsidR="00562951">
        <w:t>τροφίμων</w:t>
      </w:r>
      <w:r w:rsidR="000117BA">
        <w:t>-</w:t>
      </w:r>
      <w:r w:rsidR="00562951">
        <w:t xml:space="preserve">ποτών αυξήθηκαν </w:t>
      </w:r>
      <w:r w:rsidR="008E2B92">
        <w:t>τον Σεπτέμβριο τ.έ.</w:t>
      </w:r>
      <w:r w:rsidR="007969AF">
        <w:t xml:space="preserve">, σε 4 δισ. ραντ, </w:t>
      </w:r>
      <w:r w:rsidR="00562951">
        <w:t>κατά 9,2%</w:t>
      </w:r>
      <w:r w:rsidR="008E2B92">
        <w:t xml:space="preserve"> </w:t>
      </w:r>
      <w:r w:rsidR="00FD495F">
        <w:t>(</w:t>
      </w:r>
      <w:r w:rsidR="005C17B2">
        <w:t xml:space="preserve">σε ονομαστικούς όρους / τρέχουσες τιμές, </w:t>
      </w:r>
      <w:r w:rsidR="00FD495F">
        <w:t>σε ετήσια βάση</w:t>
      </w:r>
      <w:r w:rsidR="00102351">
        <w:t xml:space="preserve"> </w:t>
      </w:r>
      <w:r w:rsidR="00FD495F">
        <w:t xml:space="preserve">ως προς </w:t>
      </w:r>
      <w:r w:rsidR="00102351">
        <w:t xml:space="preserve">τον </w:t>
      </w:r>
      <w:r w:rsidR="00FD495F">
        <w:t>9</w:t>
      </w:r>
      <w:r w:rsidR="00102351" w:rsidRPr="00102351">
        <w:t xml:space="preserve">ο </w:t>
      </w:r>
      <w:r w:rsidR="00FD495F">
        <w:t>2014),</w:t>
      </w:r>
      <w:r w:rsidR="007969AF">
        <w:t xml:space="preserve"> </w:t>
      </w:r>
      <w:r w:rsidR="008E2B92">
        <w:t xml:space="preserve">από προηγούμενη (ετήσια) </w:t>
      </w:r>
      <w:r w:rsidR="00562951">
        <w:t xml:space="preserve">αύξηση 8,2% τον </w:t>
      </w:r>
      <w:r w:rsidR="008E2B92">
        <w:t xml:space="preserve">περασμένο </w:t>
      </w:r>
      <w:r w:rsidR="00562951">
        <w:t>Αύγουστο.</w:t>
      </w:r>
      <w:r w:rsidR="00C62061">
        <w:t xml:space="preserve"> </w:t>
      </w:r>
      <w:r w:rsidR="00EF52A5">
        <w:t>Η</w:t>
      </w:r>
      <w:r w:rsidR="00C62061">
        <w:t xml:space="preserve"> συνεχιζόμενη </w:t>
      </w:r>
      <w:r w:rsidR="00EF52A5">
        <w:t xml:space="preserve">αυτή </w:t>
      </w:r>
      <w:r w:rsidR="00C62061">
        <w:t>αύξηση οφείλεται σ</w:t>
      </w:r>
      <w:r w:rsidR="00FD495F">
        <w:t>τις</w:t>
      </w:r>
      <w:r w:rsidR="00C62061">
        <w:t xml:space="preserve"> πωλήσεις </w:t>
      </w:r>
      <w:r>
        <w:t xml:space="preserve">λιανικής </w:t>
      </w:r>
      <w:r w:rsidR="00562951">
        <w:t>τροφίμων</w:t>
      </w:r>
      <w:r w:rsidR="00FD495F">
        <w:t>-</w:t>
      </w:r>
      <w:r w:rsidR="00C62061">
        <w:t>ποτών σε καταστήματα ταχείας σίτισης (</w:t>
      </w:r>
      <w:r w:rsidR="00C62061" w:rsidRPr="00797B3D">
        <w:rPr>
          <w:lang w:val="en-US"/>
        </w:rPr>
        <w:t>fast</w:t>
      </w:r>
      <w:r w:rsidR="00C62061" w:rsidRPr="00797B3D">
        <w:t>-</w:t>
      </w:r>
      <w:r w:rsidR="00C62061" w:rsidRPr="00797B3D">
        <w:rPr>
          <w:lang w:val="en-US"/>
        </w:rPr>
        <w:t>food</w:t>
      </w:r>
      <w:r w:rsidR="00C62061">
        <w:t>),</w:t>
      </w:r>
      <w:r>
        <w:t xml:space="preserve"> εστιατ</w:t>
      </w:r>
      <w:r w:rsidR="00FD495F">
        <w:t xml:space="preserve">όρια </w:t>
      </w:r>
      <w:r w:rsidR="00FD495F" w:rsidRPr="00FD495F">
        <w:t>και καφε</w:t>
      </w:r>
      <w:r w:rsidR="00C62061" w:rsidRPr="00FD495F">
        <w:t>στιατ</w:t>
      </w:r>
      <w:r w:rsidR="00FD495F" w:rsidRPr="00FD495F">
        <w:t>όρια</w:t>
      </w:r>
      <w:r w:rsidR="002627C4">
        <w:t xml:space="preserve"> </w:t>
      </w:r>
      <w:r w:rsidR="00EB1594">
        <w:t>--</w:t>
      </w:r>
      <w:r w:rsidR="005C17B2">
        <w:t xml:space="preserve"> </w:t>
      </w:r>
      <w:r w:rsidR="00EB1594">
        <w:t>όπως αναφέρεται</w:t>
      </w:r>
      <w:r w:rsidR="00A43983">
        <w:t xml:space="preserve">, τον Σεπτέμβριο τ.έ., ανά είδος προϊόντων </w:t>
      </w:r>
      <w:r w:rsidR="00EB1594">
        <w:t xml:space="preserve">κατεγράφησαν </w:t>
      </w:r>
      <w:r w:rsidR="005C17B2">
        <w:t>α</w:t>
      </w:r>
      <w:r w:rsidR="00EB1594">
        <w:t xml:space="preserve">υξήσεις </w:t>
      </w:r>
      <w:r w:rsidR="005C17B2">
        <w:t>12,2% στην κατηγορία ποτών και 9,1% στην κατηγορία τροφίμων</w:t>
      </w:r>
      <w:r w:rsidR="00EF52A5">
        <w:t xml:space="preserve">, ενώ </w:t>
      </w:r>
      <w:r w:rsidR="00EB1594">
        <w:t xml:space="preserve">ανά </w:t>
      </w:r>
      <w:r w:rsidR="00EF52A5">
        <w:t xml:space="preserve">είδος επιχείρησης </w:t>
      </w:r>
      <w:r w:rsidR="00EB1594">
        <w:t xml:space="preserve">κατεγράφησαν </w:t>
      </w:r>
      <w:r w:rsidR="00A43983">
        <w:t xml:space="preserve">αυξήσεις </w:t>
      </w:r>
      <w:r w:rsidR="00EB1594">
        <w:t xml:space="preserve">12,1% σε </w:t>
      </w:r>
      <w:r w:rsidR="00A43983">
        <w:t xml:space="preserve">καταστήματα ταχείας σίτισης και </w:t>
      </w:r>
      <w:r w:rsidR="00EB1594">
        <w:t xml:space="preserve">11,1% </w:t>
      </w:r>
      <w:r w:rsidR="00A43983">
        <w:t xml:space="preserve">σε εστιατόρια </w:t>
      </w:r>
      <w:r w:rsidR="00535771">
        <w:t xml:space="preserve">και </w:t>
      </w:r>
      <w:r w:rsidR="00A43983">
        <w:t>καφεστιατόρια</w:t>
      </w:r>
      <w:r w:rsidR="00562951" w:rsidRPr="00FD495F">
        <w:t>.</w:t>
      </w:r>
    </w:p>
    <w:p w:rsidR="00562951" w:rsidRDefault="00535771" w:rsidP="007E3F98">
      <w:pPr>
        <w:jc w:val="both"/>
      </w:pPr>
      <w:r>
        <w:t>Σε συνολική τριμηνιαία / ετήσια βάση (τρέχον τρίμηνο 2015 έναντι αντίστοιχου τριμήνου 2014) τα έσοδα του κλάδου τ</w:t>
      </w:r>
      <w:r w:rsidR="00562951">
        <w:t>ρ</w:t>
      </w:r>
      <w:r>
        <w:t>οφίμων</w:t>
      </w:r>
      <w:r w:rsidR="000117BA">
        <w:t>-</w:t>
      </w:r>
      <w:r w:rsidR="00562951">
        <w:t>ποτ</w:t>
      </w:r>
      <w:r>
        <w:t xml:space="preserve">ών </w:t>
      </w:r>
      <w:r w:rsidR="00562951">
        <w:t xml:space="preserve">σε τρέχουσες τιμές </w:t>
      </w:r>
      <w:r>
        <w:t xml:space="preserve">και ανά </w:t>
      </w:r>
      <w:r w:rsidR="00562951">
        <w:t>είδος επιχείρησης</w:t>
      </w:r>
      <w:r>
        <w:t xml:space="preserve"> </w:t>
      </w:r>
      <w:r w:rsidR="00562951">
        <w:t xml:space="preserve">αυξήθηκαν κατά 9,6% το </w:t>
      </w:r>
      <w:r>
        <w:t xml:space="preserve">γ' </w:t>
      </w:r>
      <w:r w:rsidR="00562951">
        <w:t xml:space="preserve">τρίμηνο του 2015 </w:t>
      </w:r>
      <w:r>
        <w:t xml:space="preserve">(ως προς το γ' </w:t>
      </w:r>
      <w:r w:rsidR="00562951">
        <w:t>τρίμηνο 2014</w:t>
      </w:r>
      <w:r>
        <w:t xml:space="preserve">), με κύριους </w:t>
      </w:r>
      <w:r w:rsidR="00562951">
        <w:t>συντελεστές</w:t>
      </w:r>
      <w:r>
        <w:t xml:space="preserve">: </w:t>
      </w:r>
      <w:r w:rsidR="00562951">
        <w:t>εστιατόρια και καφε</w:t>
      </w:r>
      <w:r>
        <w:t xml:space="preserve">στιατόρια </w:t>
      </w:r>
      <w:r w:rsidR="00562951">
        <w:t>12,6%</w:t>
      </w:r>
      <w:r>
        <w:t xml:space="preserve"> </w:t>
      </w:r>
      <w:r w:rsidR="00562951">
        <w:t>και</w:t>
      </w:r>
      <w:r>
        <w:t xml:space="preserve"> καταστήματα ταχείας σίτισης </w:t>
      </w:r>
      <w:r w:rsidR="00562951">
        <w:t>10,5%.</w:t>
      </w:r>
    </w:p>
    <w:p w:rsidR="003C5D21" w:rsidRPr="007A2754" w:rsidRDefault="003C5D21" w:rsidP="007E3F98">
      <w:pPr>
        <w:jc w:val="both"/>
        <w:rPr>
          <w:sz w:val="10"/>
        </w:rPr>
      </w:pPr>
    </w:p>
    <w:p w:rsidR="00535771" w:rsidRDefault="003C5D21" w:rsidP="007E3F98">
      <w:pPr>
        <w:jc w:val="both"/>
      </w:pPr>
      <w:r>
        <w:t xml:space="preserve">Τα </w:t>
      </w:r>
      <w:r w:rsidR="003F6566">
        <w:t xml:space="preserve">εν λόγω </w:t>
      </w:r>
      <w:r>
        <w:t xml:space="preserve">αποτελέσματα υποδηλώνουν </w:t>
      </w:r>
      <w:r w:rsidR="003F6566">
        <w:t xml:space="preserve">την </w:t>
      </w:r>
      <w:r>
        <w:t>ανθεκτικότητα του κλάδου</w:t>
      </w:r>
      <w:r w:rsidRPr="00D4155C">
        <w:t xml:space="preserve"> </w:t>
      </w:r>
      <w:r>
        <w:t>τροφίμων-ποτών παρά τις δύσκολες οικονομικές συνθήκες και την επιβράδυνση του ρυθμού αύξησης δαπανών των καταναλωτών.</w:t>
      </w:r>
    </w:p>
    <w:p w:rsidR="00532392" w:rsidRDefault="00532392" w:rsidP="00F23EC7">
      <w:r>
        <w:t>Για αναλυτικότερη πληροφόρηση των ενδιαφερόμενων επισυνάπτεται το σχετικό δελτίο "</w:t>
      </w:r>
      <w:proofErr w:type="spellStart"/>
      <w:r w:rsidRPr="00532392">
        <w:t>Statistical</w:t>
      </w:r>
      <w:proofErr w:type="spellEnd"/>
      <w:r w:rsidRPr="00532392">
        <w:t xml:space="preserve"> </w:t>
      </w:r>
      <w:proofErr w:type="spellStart"/>
      <w:r w:rsidRPr="00532392">
        <w:t>Release</w:t>
      </w:r>
      <w:proofErr w:type="spellEnd"/>
      <w:r w:rsidRPr="00532392">
        <w:t xml:space="preserve">, </w:t>
      </w:r>
      <w:proofErr w:type="spellStart"/>
      <w:r w:rsidRPr="00532392">
        <w:t>Food</w:t>
      </w:r>
      <w:proofErr w:type="spellEnd"/>
      <w:r w:rsidRPr="00532392">
        <w:t xml:space="preserve"> &amp; </w:t>
      </w:r>
      <w:r>
        <w:rPr>
          <w:lang w:val="en-ZA"/>
        </w:rPr>
        <w:t>B</w:t>
      </w:r>
      <w:proofErr w:type="spellStart"/>
      <w:r w:rsidRPr="00532392">
        <w:t>everages</w:t>
      </w:r>
      <w:proofErr w:type="spellEnd"/>
      <w:r w:rsidRPr="00532392">
        <w:t xml:space="preserve">, </w:t>
      </w:r>
      <w:proofErr w:type="spellStart"/>
      <w:r w:rsidRPr="00532392">
        <w:t>September</w:t>
      </w:r>
      <w:proofErr w:type="spellEnd"/>
      <w:r w:rsidRPr="00532392">
        <w:t xml:space="preserve"> 2015</w:t>
      </w:r>
      <w:r>
        <w:t>"</w:t>
      </w:r>
      <w:r w:rsidRPr="00532392">
        <w:t>.</w:t>
      </w:r>
      <w:r w:rsidR="00F23EC7" w:rsidRPr="00F23EC7">
        <w:t xml:space="preserve"> </w:t>
      </w:r>
      <w:hyperlink r:id="rId10" w:history="1">
        <w:r w:rsidR="00F23EC7" w:rsidRPr="00A25570">
          <w:rPr>
            <w:rStyle w:val="-"/>
          </w:rPr>
          <w:t>http://www.statssa.gov.za/?page_id=1854&amp;PPN=P6420&amp;SCH=6238</w:t>
        </w:r>
      </w:hyperlink>
    </w:p>
    <w:p w:rsidR="00572015" w:rsidRPr="001D4EE9" w:rsidRDefault="00150F50" w:rsidP="00A37E8E">
      <w:pPr>
        <w:jc w:val="center"/>
      </w:pPr>
      <w:bookmarkStart w:id="9" w:name="ΥΠΟΓΡΑΦΗ"/>
      <w:r w:rsidRPr="003C5D21">
        <w:tab/>
      </w:r>
      <w:r w:rsidRPr="003C5D21">
        <w:tab/>
      </w:r>
      <w:r w:rsidRPr="003C5D21">
        <w:tab/>
      </w:r>
      <w:r w:rsidRPr="003C5D21">
        <w:tab/>
      </w:r>
      <w:r w:rsidRPr="003C5D21">
        <w:tab/>
      </w:r>
      <w:r w:rsidR="00572015" w:rsidRPr="003C5D21">
        <w:tab/>
      </w:r>
      <w:r w:rsidR="00572015" w:rsidRPr="003C5D21">
        <w:tab/>
      </w:r>
      <w:r w:rsidR="00572015" w:rsidRPr="001D4EE9">
        <w:t>Ο Προϊστάμενος</w:t>
      </w:r>
    </w:p>
    <w:p w:rsidR="00572015" w:rsidRPr="001D4EE9" w:rsidRDefault="00572015" w:rsidP="00A37E8E">
      <w:pPr>
        <w:jc w:val="center"/>
      </w:pPr>
      <w:r w:rsidRPr="001D4EE9">
        <w:t xml:space="preserve"> </w:t>
      </w:r>
      <w:r w:rsidRPr="001D4EE9">
        <w:tab/>
      </w:r>
      <w:r w:rsidRPr="001D4EE9">
        <w:tab/>
      </w:r>
      <w:r w:rsidRPr="001D4EE9">
        <w:tab/>
      </w:r>
      <w:r w:rsidRPr="001D4EE9">
        <w:tab/>
      </w:r>
      <w:r w:rsidRPr="001D4EE9">
        <w:tab/>
      </w:r>
      <w:r w:rsidRPr="001D4EE9">
        <w:tab/>
      </w:r>
      <w:r w:rsidRPr="001D4EE9">
        <w:tab/>
        <w:t xml:space="preserve"> Παναγιώτης Δερμεντζόγλου</w:t>
      </w:r>
    </w:p>
    <w:p w:rsidR="00572015" w:rsidRPr="001D4EE9" w:rsidRDefault="00572015" w:rsidP="00F23EC7">
      <w:pPr>
        <w:ind w:left="4320" w:firstLine="720"/>
        <w:jc w:val="center"/>
      </w:pPr>
      <w:r w:rsidRPr="001D4EE9">
        <w:t xml:space="preserve"> </w:t>
      </w:r>
      <w:r w:rsidR="0067752D" w:rsidRPr="001D4EE9">
        <w:t xml:space="preserve">Σύμβουλος </w:t>
      </w:r>
      <w:r w:rsidRPr="001D4EE9">
        <w:t xml:space="preserve">ΟΕΥ </w:t>
      </w:r>
      <w:r w:rsidR="008E0920">
        <w:t>Α</w:t>
      </w:r>
      <w:r w:rsidRPr="001D4EE9">
        <w:t>'</w:t>
      </w:r>
      <w:bookmarkStart w:id="10" w:name="_GoBack"/>
      <w:bookmarkEnd w:id="9"/>
      <w:bookmarkEnd w:id="10"/>
    </w:p>
    <w:sectPr w:rsidR="00572015" w:rsidRPr="001D4EE9" w:rsidSect="00EC5F21">
      <w:headerReference w:type="default" r:id="rId11"/>
      <w:footerReference w:type="default" r:id="rId12"/>
      <w:footerReference w:type="first" r:id="rId13"/>
      <w:pgSz w:w="11906" w:h="16838" w:code="9"/>
      <w:pgMar w:top="567" w:right="1134" w:bottom="1135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84D" w:rsidRDefault="00E6184D" w:rsidP="00E01418">
      <w:r>
        <w:separator/>
      </w:r>
    </w:p>
  </w:endnote>
  <w:endnote w:type="continuationSeparator" w:id="0">
    <w:p w:rsidR="00E6184D" w:rsidRDefault="00E6184D" w:rsidP="00E0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5FC" w:rsidRDefault="00F425FC" w:rsidP="00F26F1A">
    <w:pPr>
      <w:pStyle w:val="a6"/>
      <w:jc w:val="center"/>
    </w:pPr>
    <w:r>
      <w:t>___________________________________________________________________________</w:t>
    </w:r>
  </w:p>
  <w:p w:rsidR="00F425FC" w:rsidRDefault="00F425FC" w:rsidP="00AE6F64">
    <w:pPr>
      <w:pStyle w:val="a6"/>
      <w:jc w:val="right"/>
      <w:rPr>
        <w:b/>
        <w:sz w:val="18"/>
        <w:szCs w:val="18"/>
        <w:lang w:val="en-US"/>
      </w:rPr>
    </w:pPr>
    <w:r w:rsidRPr="007815B9">
      <w:rPr>
        <w:sz w:val="18"/>
        <w:szCs w:val="18"/>
      </w:rPr>
      <w:t xml:space="preserve">Σελίδα </w:t>
    </w:r>
    <w:r w:rsidR="009755B6" w:rsidRPr="007815B9">
      <w:rPr>
        <w:b/>
        <w:sz w:val="18"/>
        <w:szCs w:val="18"/>
      </w:rPr>
      <w:fldChar w:fldCharType="begin"/>
    </w:r>
    <w:r w:rsidRPr="007815B9">
      <w:rPr>
        <w:b/>
        <w:sz w:val="18"/>
        <w:szCs w:val="18"/>
      </w:rPr>
      <w:instrText xml:space="preserve"> PAGE </w:instrText>
    </w:r>
    <w:r w:rsidR="009755B6" w:rsidRPr="007815B9">
      <w:rPr>
        <w:b/>
        <w:sz w:val="18"/>
        <w:szCs w:val="18"/>
      </w:rPr>
      <w:fldChar w:fldCharType="separate"/>
    </w:r>
    <w:r w:rsidR="00F23EC7">
      <w:rPr>
        <w:b/>
        <w:noProof/>
        <w:sz w:val="18"/>
        <w:szCs w:val="18"/>
      </w:rPr>
      <w:t>2</w:t>
    </w:r>
    <w:r w:rsidR="009755B6" w:rsidRPr="007815B9">
      <w:rPr>
        <w:b/>
        <w:sz w:val="18"/>
        <w:szCs w:val="18"/>
      </w:rPr>
      <w:fldChar w:fldCharType="end"/>
    </w:r>
    <w:r w:rsidRPr="007815B9">
      <w:rPr>
        <w:sz w:val="18"/>
        <w:szCs w:val="18"/>
      </w:rPr>
      <w:t xml:space="preserve"> από </w:t>
    </w:r>
    <w:r w:rsidR="009755B6" w:rsidRPr="007815B9">
      <w:rPr>
        <w:b/>
        <w:sz w:val="18"/>
        <w:szCs w:val="18"/>
      </w:rPr>
      <w:fldChar w:fldCharType="begin"/>
    </w:r>
    <w:r w:rsidRPr="007815B9">
      <w:rPr>
        <w:b/>
        <w:sz w:val="18"/>
        <w:szCs w:val="18"/>
      </w:rPr>
      <w:instrText xml:space="preserve"> NUMPAGES  </w:instrText>
    </w:r>
    <w:r w:rsidR="009755B6" w:rsidRPr="007815B9">
      <w:rPr>
        <w:b/>
        <w:sz w:val="18"/>
        <w:szCs w:val="18"/>
      </w:rPr>
      <w:fldChar w:fldCharType="separate"/>
    </w:r>
    <w:r w:rsidR="00F23EC7">
      <w:rPr>
        <w:b/>
        <w:noProof/>
        <w:sz w:val="18"/>
        <w:szCs w:val="18"/>
      </w:rPr>
      <w:t>2</w:t>
    </w:r>
    <w:r w:rsidR="009755B6" w:rsidRPr="007815B9">
      <w:rPr>
        <w:b/>
        <w:sz w:val="18"/>
        <w:szCs w:val="18"/>
      </w:rPr>
      <w:fldChar w:fldCharType="end"/>
    </w:r>
  </w:p>
  <w:p w:rsidR="00F425FC" w:rsidRPr="00867681" w:rsidRDefault="00F425FC" w:rsidP="00206872">
    <w:pPr>
      <w:pStyle w:val="a6"/>
      <w:jc w:val="center"/>
      <w:rPr>
        <w:sz w:val="18"/>
        <w:szCs w:val="18"/>
        <w:lang w:val="en-ZA"/>
      </w:rPr>
    </w:pPr>
    <w:r w:rsidRPr="00206872">
      <w:rPr>
        <w:sz w:val="18"/>
        <w:szCs w:val="18"/>
      </w:rPr>
      <w:t>Φ</w:t>
    </w:r>
    <w:r w:rsidRPr="00206872">
      <w:rPr>
        <w:sz w:val="18"/>
        <w:szCs w:val="18"/>
        <w:lang w:val="en-US"/>
      </w:rPr>
      <w:t>.</w:t>
    </w:r>
    <w:r w:rsidRPr="00206872">
      <w:rPr>
        <w:sz w:val="18"/>
        <w:szCs w:val="18"/>
      </w:rPr>
      <w:t xml:space="preserve">900-Β / </w:t>
    </w:r>
    <w:r w:rsidR="00867681">
      <w:rPr>
        <w:sz w:val="18"/>
        <w:szCs w:val="18"/>
      </w:rPr>
      <w:t>31</w:t>
    </w:r>
    <w:r w:rsidR="00867681">
      <w:rPr>
        <w:sz w:val="18"/>
        <w:szCs w:val="18"/>
        <w:lang w:val="en-ZA"/>
      </w:rPr>
      <w:t>5</w:t>
    </w:r>
  </w:p>
  <w:p w:rsidR="00F425FC" w:rsidRPr="005D5B82" w:rsidRDefault="00F425FC" w:rsidP="00064CBD">
    <w:pPr>
      <w:pStyle w:val="a6"/>
      <w:jc w:val="center"/>
    </w:pPr>
    <w:r w:rsidRPr="00AF1B0A">
      <w:rPr>
        <w:b/>
        <w:sz w:val="22"/>
        <w:lang w:val="en-US"/>
      </w:rPr>
      <w:t>ΑΔΙΑΒΑΘΜΗΤΟ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5FC" w:rsidRDefault="00F425FC" w:rsidP="004F1C8A">
    <w:pPr>
      <w:pStyle w:val="a6"/>
      <w:jc w:val="center"/>
    </w:pPr>
    <w:r>
      <w:t>___________________________________________________________________________</w:t>
    </w:r>
  </w:p>
  <w:p w:rsidR="00F425FC" w:rsidRPr="004F1C8A" w:rsidRDefault="00F425FC" w:rsidP="004F1C8A">
    <w:pPr>
      <w:jc w:val="right"/>
      <w:rPr>
        <w:sz w:val="18"/>
        <w:szCs w:val="18"/>
      </w:rPr>
    </w:pPr>
    <w:r w:rsidRPr="004F1C8A">
      <w:rPr>
        <w:sz w:val="18"/>
        <w:szCs w:val="18"/>
      </w:rPr>
      <w:t xml:space="preserve">Σελίδα </w:t>
    </w:r>
    <w:r w:rsidR="009755B6" w:rsidRPr="004F1C8A">
      <w:rPr>
        <w:sz w:val="18"/>
        <w:szCs w:val="18"/>
      </w:rPr>
      <w:fldChar w:fldCharType="begin"/>
    </w:r>
    <w:r w:rsidRPr="004F1C8A">
      <w:rPr>
        <w:sz w:val="18"/>
        <w:szCs w:val="18"/>
      </w:rPr>
      <w:instrText xml:space="preserve"> PAGE </w:instrText>
    </w:r>
    <w:r w:rsidR="009755B6" w:rsidRPr="004F1C8A">
      <w:rPr>
        <w:sz w:val="18"/>
        <w:szCs w:val="18"/>
      </w:rPr>
      <w:fldChar w:fldCharType="separate"/>
    </w:r>
    <w:r w:rsidR="00F23EC7">
      <w:rPr>
        <w:noProof/>
        <w:sz w:val="18"/>
        <w:szCs w:val="18"/>
      </w:rPr>
      <w:t>1</w:t>
    </w:r>
    <w:r w:rsidR="009755B6" w:rsidRPr="004F1C8A">
      <w:rPr>
        <w:sz w:val="18"/>
        <w:szCs w:val="18"/>
      </w:rPr>
      <w:fldChar w:fldCharType="end"/>
    </w:r>
    <w:r w:rsidRPr="004F1C8A">
      <w:rPr>
        <w:sz w:val="18"/>
        <w:szCs w:val="18"/>
      </w:rPr>
      <w:t xml:space="preserve"> από </w:t>
    </w:r>
    <w:r w:rsidR="007A2754">
      <w:rPr>
        <w:sz w:val="18"/>
        <w:szCs w:val="18"/>
      </w:rPr>
      <w:t>2</w:t>
    </w:r>
  </w:p>
  <w:p w:rsidR="00F425FC" w:rsidRPr="00867681" w:rsidRDefault="00F425FC" w:rsidP="004F1C8A">
    <w:pPr>
      <w:pStyle w:val="a6"/>
      <w:jc w:val="center"/>
      <w:rPr>
        <w:sz w:val="18"/>
        <w:szCs w:val="18"/>
        <w:lang w:val="en-ZA"/>
      </w:rPr>
    </w:pPr>
    <w:bookmarkStart w:id="12" w:name="Β_ΑΣΦΑΛΕΙΑΣ_3"/>
    <w:r w:rsidRPr="00206872">
      <w:rPr>
        <w:sz w:val="18"/>
        <w:szCs w:val="18"/>
      </w:rPr>
      <w:t>Φ</w:t>
    </w:r>
    <w:r w:rsidRPr="00206872">
      <w:rPr>
        <w:sz w:val="18"/>
        <w:szCs w:val="18"/>
        <w:lang w:val="en-US"/>
      </w:rPr>
      <w:t>.</w:t>
    </w:r>
    <w:r w:rsidRPr="00206872">
      <w:rPr>
        <w:sz w:val="18"/>
        <w:szCs w:val="18"/>
      </w:rPr>
      <w:t xml:space="preserve">900-Β / </w:t>
    </w:r>
    <w:r w:rsidR="00867681">
      <w:rPr>
        <w:sz w:val="18"/>
        <w:szCs w:val="18"/>
      </w:rPr>
      <w:t>31</w:t>
    </w:r>
    <w:r w:rsidR="00867681">
      <w:rPr>
        <w:sz w:val="18"/>
        <w:szCs w:val="18"/>
        <w:lang w:val="en-ZA"/>
      </w:rPr>
      <w:t>5</w:t>
    </w:r>
  </w:p>
  <w:p w:rsidR="00F425FC" w:rsidRPr="00AF1B0A" w:rsidRDefault="00F425FC" w:rsidP="004F1C8A">
    <w:pPr>
      <w:pStyle w:val="a6"/>
      <w:jc w:val="center"/>
      <w:rPr>
        <w:b/>
        <w:sz w:val="22"/>
        <w:lang w:val="en-US"/>
      </w:rPr>
    </w:pPr>
    <w:r w:rsidRPr="00AF1B0A">
      <w:rPr>
        <w:b/>
        <w:sz w:val="22"/>
        <w:lang w:val="en-US"/>
      </w:rPr>
      <w:t>ΑΔΙΑΒΑΘΜΗΤΟ</w:t>
    </w:r>
    <w:bookmarkEnd w:id="1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84D" w:rsidRDefault="00E6184D" w:rsidP="00E01418">
      <w:r>
        <w:separator/>
      </w:r>
    </w:p>
  </w:footnote>
  <w:footnote w:type="continuationSeparator" w:id="0">
    <w:p w:rsidR="00E6184D" w:rsidRDefault="00E6184D" w:rsidP="00E014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5FC" w:rsidRPr="005D5B82" w:rsidRDefault="00F425FC" w:rsidP="00BF789E">
    <w:pPr>
      <w:pStyle w:val="a5"/>
      <w:jc w:val="center"/>
      <w:rPr>
        <w:b/>
      </w:rPr>
    </w:pPr>
    <w:bookmarkStart w:id="11" w:name="Β_ΑΣΦΑΛΕΙΑΣ_2"/>
    <w:r>
      <w:rPr>
        <w:b/>
      </w:rPr>
      <w:t>ΑΔΙΑΒΑΘΜΗΤΟ</w:t>
    </w:r>
    <w:bookmarkEnd w:id="11"/>
  </w:p>
  <w:p w:rsidR="00F425FC" w:rsidRPr="00EA6818" w:rsidRDefault="00F425FC" w:rsidP="00EA6818">
    <w:pPr>
      <w:pStyle w:val="a5"/>
      <w:jc w:val="center"/>
      <w:rPr>
        <w:b/>
        <w:lang w:val="en-US"/>
      </w:rPr>
    </w:pPr>
    <w:r>
      <w:rPr>
        <w:b/>
        <w:lang w:val="en-US"/>
      </w:rPr>
      <w:t>¯¯¯¯¯¯¯¯¯¯¯¯¯¯¯¯¯¯¯¯¯¯¯¯¯¯¯¯¯¯¯¯¯¯¯¯¯¯¯¯¯¯¯¯¯¯¯¯¯¯¯¯¯¯¯¯¯¯¯¯¯¯¯¯¯¯¯¯¯¯¯¯¯¯¯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B80896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872B1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5AAD2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0CBC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1803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71A2E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52603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B073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6648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20A5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A35078"/>
    <w:multiLevelType w:val="hybridMultilevel"/>
    <w:tmpl w:val="C59C96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E11E7F"/>
    <w:multiLevelType w:val="multilevel"/>
    <w:tmpl w:val="28744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4062B6"/>
    <w:multiLevelType w:val="hybridMultilevel"/>
    <w:tmpl w:val="8312F052"/>
    <w:lvl w:ilvl="0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03C01D0C"/>
    <w:multiLevelType w:val="multilevel"/>
    <w:tmpl w:val="0AA48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7A61582"/>
    <w:multiLevelType w:val="multilevel"/>
    <w:tmpl w:val="AC1EA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8D927DC"/>
    <w:multiLevelType w:val="hybridMultilevel"/>
    <w:tmpl w:val="5ADC2A00"/>
    <w:lvl w:ilvl="0" w:tplc="4364DF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614079"/>
    <w:multiLevelType w:val="hybridMultilevel"/>
    <w:tmpl w:val="541401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C371B1"/>
    <w:multiLevelType w:val="hybridMultilevel"/>
    <w:tmpl w:val="FCD66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15A2278"/>
    <w:multiLevelType w:val="multilevel"/>
    <w:tmpl w:val="FA4A7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CB3C61"/>
    <w:multiLevelType w:val="multilevel"/>
    <w:tmpl w:val="089E1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191A48"/>
    <w:multiLevelType w:val="multilevel"/>
    <w:tmpl w:val="02F8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B15FD6"/>
    <w:multiLevelType w:val="multilevel"/>
    <w:tmpl w:val="9A1A7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D91681"/>
    <w:multiLevelType w:val="hybridMultilevel"/>
    <w:tmpl w:val="AEAC810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14FA4"/>
    <w:multiLevelType w:val="multilevel"/>
    <w:tmpl w:val="34B4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C12D85"/>
    <w:multiLevelType w:val="multilevel"/>
    <w:tmpl w:val="03DEB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5014A9"/>
    <w:multiLevelType w:val="multilevel"/>
    <w:tmpl w:val="8F70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48608E"/>
    <w:multiLevelType w:val="multilevel"/>
    <w:tmpl w:val="EC24A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F97FAD"/>
    <w:multiLevelType w:val="hybridMultilevel"/>
    <w:tmpl w:val="35706680"/>
    <w:lvl w:ilvl="0" w:tplc="252EAE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912D0"/>
    <w:multiLevelType w:val="hybridMultilevel"/>
    <w:tmpl w:val="E3E0B5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4740"/>
    <w:multiLevelType w:val="multilevel"/>
    <w:tmpl w:val="5FCA4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7D27AC"/>
    <w:multiLevelType w:val="multilevel"/>
    <w:tmpl w:val="78E8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5211D8"/>
    <w:multiLevelType w:val="hybridMultilevel"/>
    <w:tmpl w:val="3EE419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877AC3"/>
    <w:multiLevelType w:val="multilevel"/>
    <w:tmpl w:val="AE5ED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FC44C33"/>
    <w:multiLevelType w:val="hybridMultilevel"/>
    <w:tmpl w:val="61AC6B0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2B069FA"/>
    <w:multiLevelType w:val="multilevel"/>
    <w:tmpl w:val="E9EA7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234A33"/>
    <w:multiLevelType w:val="multilevel"/>
    <w:tmpl w:val="A37AF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2B6E51"/>
    <w:multiLevelType w:val="multilevel"/>
    <w:tmpl w:val="D3B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A0215D"/>
    <w:multiLevelType w:val="hybridMultilevel"/>
    <w:tmpl w:val="D360AB56"/>
    <w:lvl w:ilvl="0" w:tplc="2E12CA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EE2C14"/>
    <w:multiLevelType w:val="hybridMultilevel"/>
    <w:tmpl w:val="34AC16E2"/>
    <w:lvl w:ilvl="0" w:tplc="626E79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194DBE"/>
    <w:multiLevelType w:val="hybridMultilevel"/>
    <w:tmpl w:val="8892ED08"/>
    <w:lvl w:ilvl="0" w:tplc="8B801A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CB46E7"/>
    <w:multiLevelType w:val="multilevel"/>
    <w:tmpl w:val="A7C6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645FC2"/>
    <w:multiLevelType w:val="multilevel"/>
    <w:tmpl w:val="D32AA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50497E"/>
    <w:multiLevelType w:val="multilevel"/>
    <w:tmpl w:val="38D4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17"/>
  </w:num>
  <w:num w:numId="3">
    <w:abstractNumId w:val="22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5"/>
  </w:num>
  <w:num w:numId="16">
    <w:abstractNumId w:val="16"/>
  </w:num>
  <w:num w:numId="17">
    <w:abstractNumId w:val="28"/>
  </w:num>
  <w:num w:numId="18">
    <w:abstractNumId w:val="21"/>
  </w:num>
  <w:num w:numId="19">
    <w:abstractNumId w:val="39"/>
  </w:num>
  <w:num w:numId="20">
    <w:abstractNumId w:val="10"/>
  </w:num>
  <w:num w:numId="21">
    <w:abstractNumId w:val="27"/>
  </w:num>
  <w:num w:numId="22">
    <w:abstractNumId w:val="37"/>
  </w:num>
  <w:num w:numId="23">
    <w:abstractNumId w:val="31"/>
  </w:num>
  <w:num w:numId="24">
    <w:abstractNumId w:val="38"/>
  </w:num>
  <w:num w:numId="25">
    <w:abstractNumId w:val="23"/>
  </w:num>
  <w:num w:numId="26">
    <w:abstractNumId w:val="24"/>
  </w:num>
  <w:num w:numId="27">
    <w:abstractNumId w:val="40"/>
  </w:num>
  <w:num w:numId="28">
    <w:abstractNumId w:val="11"/>
  </w:num>
  <w:num w:numId="29">
    <w:abstractNumId w:val="13"/>
  </w:num>
  <w:num w:numId="30">
    <w:abstractNumId w:val="25"/>
  </w:num>
  <w:num w:numId="31">
    <w:abstractNumId w:val="30"/>
  </w:num>
  <w:num w:numId="32">
    <w:abstractNumId w:val="35"/>
  </w:num>
  <w:num w:numId="33">
    <w:abstractNumId w:val="14"/>
  </w:num>
  <w:num w:numId="34">
    <w:abstractNumId w:val="26"/>
  </w:num>
  <w:num w:numId="35">
    <w:abstractNumId w:val="32"/>
  </w:num>
  <w:num w:numId="36">
    <w:abstractNumId w:val="34"/>
  </w:num>
  <w:num w:numId="37">
    <w:abstractNumId w:val="18"/>
  </w:num>
  <w:num w:numId="38">
    <w:abstractNumId w:val="36"/>
  </w:num>
  <w:num w:numId="39">
    <w:abstractNumId w:val="19"/>
  </w:num>
  <w:num w:numId="40">
    <w:abstractNumId w:val="41"/>
  </w:num>
  <w:num w:numId="41">
    <w:abstractNumId w:val="29"/>
  </w:num>
  <w:num w:numId="42">
    <w:abstractNumId w:val="20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CB"/>
    <w:rsid w:val="00000F45"/>
    <w:rsid w:val="000015CF"/>
    <w:rsid w:val="00003121"/>
    <w:rsid w:val="000043D1"/>
    <w:rsid w:val="000070B1"/>
    <w:rsid w:val="00007996"/>
    <w:rsid w:val="00007D8D"/>
    <w:rsid w:val="00010B0F"/>
    <w:rsid w:val="000117BA"/>
    <w:rsid w:val="00012B0B"/>
    <w:rsid w:val="00012FA5"/>
    <w:rsid w:val="00014FA2"/>
    <w:rsid w:val="00015724"/>
    <w:rsid w:val="00016C91"/>
    <w:rsid w:val="00020106"/>
    <w:rsid w:val="00020952"/>
    <w:rsid w:val="0002349C"/>
    <w:rsid w:val="00023D80"/>
    <w:rsid w:val="000258C2"/>
    <w:rsid w:val="000266DE"/>
    <w:rsid w:val="0002783C"/>
    <w:rsid w:val="00027B13"/>
    <w:rsid w:val="00030148"/>
    <w:rsid w:val="00030423"/>
    <w:rsid w:val="00030AEF"/>
    <w:rsid w:val="00030B08"/>
    <w:rsid w:val="00030CE2"/>
    <w:rsid w:val="00031349"/>
    <w:rsid w:val="00032525"/>
    <w:rsid w:val="0003513B"/>
    <w:rsid w:val="000363B5"/>
    <w:rsid w:val="00043F05"/>
    <w:rsid w:val="000441C9"/>
    <w:rsid w:val="00044358"/>
    <w:rsid w:val="000458D9"/>
    <w:rsid w:val="000508BD"/>
    <w:rsid w:val="000511F6"/>
    <w:rsid w:val="0005225E"/>
    <w:rsid w:val="00052ADF"/>
    <w:rsid w:val="00053080"/>
    <w:rsid w:val="0005336C"/>
    <w:rsid w:val="000533EF"/>
    <w:rsid w:val="0005383B"/>
    <w:rsid w:val="00056EE1"/>
    <w:rsid w:val="00057A49"/>
    <w:rsid w:val="00057E9A"/>
    <w:rsid w:val="000606DD"/>
    <w:rsid w:val="00060A00"/>
    <w:rsid w:val="000622D9"/>
    <w:rsid w:val="00063043"/>
    <w:rsid w:val="0006335E"/>
    <w:rsid w:val="00064430"/>
    <w:rsid w:val="00064CBD"/>
    <w:rsid w:val="000705DB"/>
    <w:rsid w:val="00074002"/>
    <w:rsid w:val="00074B4B"/>
    <w:rsid w:val="000761E3"/>
    <w:rsid w:val="00076C30"/>
    <w:rsid w:val="00077DDF"/>
    <w:rsid w:val="00080B62"/>
    <w:rsid w:val="00080DD6"/>
    <w:rsid w:val="00080E6C"/>
    <w:rsid w:val="00083569"/>
    <w:rsid w:val="00086985"/>
    <w:rsid w:val="00090132"/>
    <w:rsid w:val="00090157"/>
    <w:rsid w:val="00092B2F"/>
    <w:rsid w:val="00094A0F"/>
    <w:rsid w:val="00097B76"/>
    <w:rsid w:val="00097F9F"/>
    <w:rsid w:val="000A02BF"/>
    <w:rsid w:val="000A081A"/>
    <w:rsid w:val="000A0A84"/>
    <w:rsid w:val="000A1B88"/>
    <w:rsid w:val="000A37A9"/>
    <w:rsid w:val="000A3D26"/>
    <w:rsid w:val="000A476C"/>
    <w:rsid w:val="000A595A"/>
    <w:rsid w:val="000A5F38"/>
    <w:rsid w:val="000A7135"/>
    <w:rsid w:val="000C02D2"/>
    <w:rsid w:val="000C12FC"/>
    <w:rsid w:val="000C1A98"/>
    <w:rsid w:val="000C287E"/>
    <w:rsid w:val="000C29DA"/>
    <w:rsid w:val="000C60C7"/>
    <w:rsid w:val="000D19E9"/>
    <w:rsid w:val="000D26B9"/>
    <w:rsid w:val="000D3388"/>
    <w:rsid w:val="000D3F35"/>
    <w:rsid w:val="000D4A06"/>
    <w:rsid w:val="000D4CBA"/>
    <w:rsid w:val="000D6AE3"/>
    <w:rsid w:val="000E0077"/>
    <w:rsid w:val="000E077B"/>
    <w:rsid w:val="000E0EFE"/>
    <w:rsid w:val="000E1E61"/>
    <w:rsid w:val="000E2D35"/>
    <w:rsid w:val="000E368E"/>
    <w:rsid w:val="000E44BD"/>
    <w:rsid w:val="000E4830"/>
    <w:rsid w:val="000E6C25"/>
    <w:rsid w:val="000E7BF0"/>
    <w:rsid w:val="000F117A"/>
    <w:rsid w:val="000F51A2"/>
    <w:rsid w:val="000F549D"/>
    <w:rsid w:val="000F6B1B"/>
    <w:rsid w:val="000F6BB3"/>
    <w:rsid w:val="000F7860"/>
    <w:rsid w:val="000F787D"/>
    <w:rsid w:val="00100778"/>
    <w:rsid w:val="00102019"/>
    <w:rsid w:val="00102132"/>
    <w:rsid w:val="00102351"/>
    <w:rsid w:val="00103C77"/>
    <w:rsid w:val="001068C7"/>
    <w:rsid w:val="0010773A"/>
    <w:rsid w:val="00107DFD"/>
    <w:rsid w:val="0011008F"/>
    <w:rsid w:val="00111A0E"/>
    <w:rsid w:val="00112655"/>
    <w:rsid w:val="00113612"/>
    <w:rsid w:val="00113D62"/>
    <w:rsid w:val="0011462F"/>
    <w:rsid w:val="001146AD"/>
    <w:rsid w:val="0011634E"/>
    <w:rsid w:val="001164A5"/>
    <w:rsid w:val="001224CD"/>
    <w:rsid w:val="00123083"/>
    <w:rsid w:val="001240B7"/>
    <w:rsid w:val="00124BE6"/>
    <w:rsid w:val="001258E2"/>
    <w:rsid w:val="00126B59"/>
    <w:rsid w:val="00130836"/>
    <w:rsid w:val="00131BBD"/>
    <w:rsid w:val="00133462"/>
    <w:rsid w:val="00133A0B"/>
    <w:rsid w:val="00134186"/>
    <w:rsid w:val="00134C2A"/>
    <w:rsid w:val="00135B2C"/>
    <w:rsid w:val="00136D5B"/>
    <w:rsid w:val="001371B4"/>
    <w:rsid w:val="001372D6"/>
    <w:rsid w:val="00137841"/>
    <w:rsid w:val="00141F71"/>
    <w:rsid w:val="0014271A"/>
    <w:rsid w:val="00142923"/>
    <w:rsid w:val="00142B49"/>
    <w:rsid w:val="00142B7A"/>
    <w:rsid w:val="00143669"/>
    <w:rsid w:val="0014384E"/>
    <w:rsid w:val="00143E60"/>
    <w:rsid w:val="00144FE1"/>
    <w:rsid w:val="001454E5"/>
    <w:rsid w:val="00145D62"/>
    <w:rsid w:val="00145F81"/>
    <w:rsid w:val="00150B9C"/>
    <w:rsid w:val="00150F50"/>
    <w:rsid w:val="00151D5E"/>
    <w:rsid w:val="0015386C"/>
    <w:rsid w:val="00154687"/>
    <w:rsid w:val="001550AE"/>
    <w:rsid w:val="001561EA"/>
    <w:rsid w:val="0015734E"/>
    <w:rsid w:val="001573AE"/>
    <w:rsid w:val="0015762D"/>
    <w:rsid w:val="0016726E"/>
    <w:rsid w:val="001677C2"/>
    <w:rsid w:val="00167D4B"/>
    <w:rsid w:val="001713C9"/>
    <w:rsid w:val="00173057"/>
    <w:rsid w:val="001744BC"/>
    <w:rsid w:val="00180239"/>
    <w:rsid w:val="001817B3"/>
    <w:rsid w:val="00181EDD"/>
    <w:rsid w:val="00183487"/>
    <w:rsid w:val="001837FE"/>
    <w:rsid w:val="001844B8"/>
    <w:rsid w:val="00184822"/>
    <w:rsid w:val="001853D8"/>
    <w:rsid w:val="001859D3"/>
    <w:rsid w:val="00187E61"/>
    <w:rsid w:val="001906D0"/>
    <w:rsid w:val="001919D9"/>
    <w:rsid w:val="00192C03"/>
    <w:rsid w:val="00194176"/>
    <w:rsid w:val="00194539"/>
    <w:rsid w:val="00195EB8"/>
    <w:rsid w:val="00196A02"/>
    <w:rsid w:val="00196C5F"/>
    <w:rsid w:val="00196E99"/>
    <w:rsid w:val="00197E90"/>
    <w:rsid w:val="001A0B9D"/>
    <w:rsid w:val="001A3AF7"/>
    <w:rsid w:val="001A4213"/>
    <w:rsid w:val="001A4365"/>
    <w:rsid w:val="001A69F5"/>
    <w:rsid w:val="001A6B30"/>
    <w:rsid w:val="001A790D"/>
    <w:rsid w:val="001B1510"/>
    <w:rsid w:val="001B23DD"/>
    <w:rsid w:val="001B40E6"/>
    <w:rsid w:val="001B596E"/>
    <w:rsid w:val="001B6377"/>
    <w:rsid w:val="001B6764"/>
    <w:rsid w:val="001C0F61"/>
    <w:rsid w:val="001C10F1"/>
    <w:rsid w:val="001C1371"/>
    <w:rsid w:val="001C2EA8"/>
    <w:rsid w:val="001C418C"/>
    <w:rsid w:val="001C4FFC"/>
    <w:rsid w:val="001C62AD"/>
    <w:rsid w:val="001C725C"/>
    <w:rsid w:val="001C7354"/>
    <w:rsid w:val="001C7482"/>
    <w:rsid w:val="001C76D1"/>
    <w:rsid w:val="001C7814"/>
    <w:rsid w:val="001C7B30"/>
    <w:rsid w:val="001D011B"/>
    <w:rsid w:val="001D4CB9"/>
    <w:rsid w:val="001D4EE9"/>
    <w:rsid w:val="001D60CD"/>
    <w:rsid w:val="001D66AF"/>
    <w:rsid w:val="001E0024"/>
    <w:rsid w:val="001E1BBF"/>
    <w:rsid w:val="001E1DE6"/>
    <w:rsid w:val="001E2367"/>
    <w:rsid w:val="001E244A"/>
    <w:rsid w:val="001E2E26"/>
    <w:rsid w:val="001E4014"/>
    <w:rsid w:val="001E6877"/>
    <w:rsid w:val="001E7779"/>
    <w:rsid w:val="001F28DE"/>
    <w:rsid w:val="001F3FDC"/>
    <w:rsid w:val="001F6289"/>
    <w:rsid w:val="00201529"/>
    <w:rsid w:val="00202E6C"/>
    <w:rsid w:val="0020398D"/>
    <w:rsid w:val="00203FA2"/>
    <w:rsid w:val="00205D24"/>
    <w:rsid w:val="00206872"/>
    <w:rsid w:val="002079E6"/>
    <w:rsid w:val="002107D0"/>
    <w:rsid w:val="00210AC3"/>
    <w:rsid w:val="00212065"/>
    <w:rsid w:val="002129BF"/>
    <w:rsid w:val="00213B83"/>
    <w:rsid w:val="00213E84"/>
    <w:rsid w:val="00215D36"/>
    <w:rsid w:val="00215EB2"/>
    <w:rsid w:val="002160AD"/>
    <w:rsid w:val="00220317"/>
    <w:rsid w:val="002214AA"/>
    <w:rsid w:val="0022198E"/>
    <w:rsid w:val="00223F19"/>
    <w:rsid w:val="0022498C"/>
    <w:rsid w:val="00224AC8"/>
    <w:rsid w:val="002259C2"/>
    <w:rsid w:val="00225A9F"/>
    <w:rsid w:val="00226840"/>
    <w:rsid w:val="00226B07"/>
    <w:rsid w:val="0022774B"/>
    <w:rsid w:val="00230B7E"/>
    <w:rsid w:val="00233811"/>
    <w:rsid w:val="00236BE0"/>
    <w:rsid w:val="0023719E"/>
    <w:rsid w:val="00242C33"/>
    <w:rsid w:val="0024426E"/>
    <w:rsid w:val="00244FE6"/>
    <w:rsid w:val="0024559E"/>
    <w:rsid w:val="00245A41"/>
    <w:rsid w:val="0025077F"/>
    <w:rsid w:val="002508DB"/>
    <w:rsid w:val="002515BE"/>
    <w:rsid w:val="00251E3D"/>
    <w:rsid w:val="00252E83"/>
    <w:rsid w:val="0025321F"/>
    <w:rsid w:val="002556E4"/>
    <w:rsid w:val="00255FFD"/>
    <w:rsid w:val="00256E01"/>
    <w:rsid w:val="00260A26"/>
    <w:rsid w:val="00261D9C"/>
    <w:rsid w:val="00261E3B"/>
    <w:rsid w:val="002627C4"/>
    <w:rsid w:val="00263A4E"/>
    <w:rsid w:val="0026424F"/>
    <w:rsid w:val="00264889"/>
    <w:rsid w:val="00267740"/>
    <w:rsid w:val="00271615"/>
    <w:rsid w:val="0027286C"/>
    <w:rsid w:val="002766C9"/>
    <w:rsid w:val="00277B69"/>
    <w:rsid w:val="002825A5"/>
    <w:rsid w:val="00282E55"/>
    <w:rsid w:val="00283570"/>
    <w:rsid w:val="00285191"/>
    <w:rsid w:val="00285544"/>
    <w:rsid w:val="00286B8D"/>
    <w:rsid w:val="002875BD"/>
    <w:rsid w:val="00291ECB"/>
    <w:rsid w:val="0029242E"/>
    <w:rsid w:val="0029317C"/>
    <w:rsid w:val="00293ACE"/>
    <w:rsid w:val="002A0864"/>
    <w:rsid w:val="002A1AB3"/>
    <w:rsid w:val="002A5F8F"/>
    <w:rsid w:val="002A6CAB"/>
    <w:rsid w:val="002A6DFD"/>
    <w:rsid w:val="002B0FC2"/>
    <w:rsid w:val="002B12C3"/>
    <w:rsid w:val="002B223B"/>
    <w:rsid w:val="002B3502"/>
    <w:rsid w:val="002B5DFE"/>
    <w:rsid w:val="002B64AC"/>
    <w:rsid w:val="002B7979"/>
    <w:rsid w:val="002B7ED8"/>
    <w:rsid w:val="002C019F"/>
    <w:rsid w:val="002C14E7"/>
    <w:rsid w:val="002C25BC"/>
    <w:rsid w:val="002C4EC6"/>
    <w:rsid w:val="002C5B85"/>
    <w:rsid w:val="002C7527"/>
    <w:rsid w:val="002D09FE"/>
    <w:rsid w:val="002D0E8E"/>
    <w:rsid w:val="002D1C3F"/>
    <w:rsid w:val="002D2927"/>
    <w:rsid w:val="002D38B9"/>
    <w:rsid w:val="002D41BB"/>
    <w:rsid w:val="002D43BF"/>
    <w:rsid w:val="002E37C9"/>
    <w:rsid w:val="002E4554"/>
    <w:rsid w:val="002E47C3"/>
    <w:rsid w:val="002E66A2"/>
    <w:rsid w:val="002E69AB"/>
    <w:rsid w:val="002F028B"/>
    <w:rsid w:val="002F3154"/>
    <w:rsid w:val="002F4F6C"/>
    <w:rsid w:val="002F5ADE"/>
    <w:rsid w:val="002F63B1"/>
    <w:rsid w:val="002F75B2"/>
    <w:rsid w:val="00301FDF"/>
    <w:rsid w:val="003023A0"/>
    <w:rsid w:val="00303DFD"/>
    <w:rsid w:val="00306E66"/>
    <w:rsid w:val="00307DBA"/>
    <w:rsid w:val="00307FBD"/>
    <w:rsid w:val="003102BC"/>
    <w:rsid w:val="003126FE"/>
    <w:rsid w:val="00312742"/>
    <w:rsid w:val="00317436"/>
    <w:rsid w:val="003203C3"/>
    <w:rsid w:val="003228F3"/>
    <w:rsid w:val="00323222"/>
    <w:rsid w:val="00323CB2"/>
    <w:rsid w:val="0032484A"/>
    <w:rsid w:val="00325932"/>
    <w:rsid w:val="003305B9"/>
    <w:rsid w:val="0033066B"/>
    <w:rsid w:val="00330F3E"/>
    <w:rsid w:val="003313B2"/>
    <w:rsid w:val="00332B61"/>
    <w:rsid w:val="00333542"/>
    <w:rsid w:val="00333630"/>
    <w:rsid w:val="00334DA7"/>
    <w:rsid w:val="00337434"/>
    <w:rsid w:val="00337CBD"/>
    <w:rsid w:val="00340AD2"/>
    <w:rsid w:val="00342721"/>
    <w:rsid w:val="003437BE"/>
    <w:rsid w:val="003443A9"/>
    <w:rsid w:val="00344700"/>
    <w:rsid w:val="0034639C"/>
    <w:rsid w:val="00346EA7"/>
    <w:rsid w:val="00347ECA"/>
    <w:rsid w:val="00351329"/>
    <w:rsid w:val="003527FC"/>
    <w:rsid w:val="00352DCF"/>
    <w:rsid w:val="0035316B"/>
    <w:rsid w:val="003563EB"/>
    <w:rsid w:val="003571CF"/>
    <w:rsid w:val="003600AA"/>
    <w:rsid w:val="003628DE"/>
    <w:rsid w:val="00362A71"/>
    <w:rsid w:val="00366D6B"/>
    <w:rsid w:val="00371EBF"/>
    <w:rsid w:val="003720DB"/>
    <w:rsid w:val="003727CF"/>
    <w:rsid w:val="003744FF"/>
    <w:rsid w:val="00374533"/>
    <w:rsid w:val="0037493A"/>
    <w:rsid w:val="00374DA9"/>
    <w:rsid w:val="00375B09"/>
    <w:rsid w:val="00375E9C"/>
    <w:rsid w:val="0037668B"/>
    <w:rsid w:val="00376863"/>
    <w:rsid w:val="003775E5"/>
    <w:rsid w:val="0037765B"/>
    <w:rsid w:val="00381815"/>
    <w:rsid w:val="00382D70"/>
    <w:rsid w:val="0038317F"/>
    <w:rsid w:val="0038440E"/>
    <w:rsid w:val="00384A78"/>
    <w:rsid w:val="00384B4B"/>
    <w:rsid w:val="00384EAA"/>
    <w:rsid w:val="003909BB"/>
    <w:rsid w:val="003911F6"/>
    <w:rsid w:val="003918CA"/>
    <w:rsid w:val="00393797"/>
    <w:rsid w:val="003963A4"/>
    <w:rsid w:val="00396A65"/>
    <w:rsid w:val="00396B41"/>
    <w:rsid w:val="003A0C06"/>
    <w:rsid w:val="003A138F"/>
    <w:rsid w:val="003A1452"/>
    <w:rsid w:val="003A52F7"/>
    <w:rsid w:val="003A5A93"/>
    <w:rsid w:val="003A71D3"/>
    <w:rsid w:val="003A71FC"/>
    <w:rsid w:val="003A74AE"/>
    <w:rsid w:val="003B016E"/>
    <w:rsid w:val="003B01EF"/>
    <w:rsid w:val="003B177E"/>
    <w:rsid w:val="003B221E"/>
    <w:rsid w:val="003B3FC2"/>
    <w:rsid w:val="003B41A8"/>
    <w:rsid w:val="003C1CA7"/>
    <w:rsid w:val="003C21CD"/>
    <w:rsid w:val="003C2671"/>
    <w:rsid w:val="003C5D21"/>
    <w:rsid w:val="003C6308"/>
    <w:rsid w:val="003C7141"/>
    <w:rsid w:val="003C73A9"/>
    <w:rsid w:val="003D087E"/>
    <w:rsid w:val="003D0A6E"/>
    <w:rsid w:val="003D28F7"/>
    <w:rsid w:val="003D3F37"/>
    <w:rsid w:val="003D4E9B"/>
    <w:rsid w:val="003D5BC1"/>
    <w:rsid w:val="003E3622"/>
    <w:rsid w:val="003E6182"/>
    <w:rsid w:val="003E7820"/>
    <w:rsid w:val="003E7D35"/>
    <w:rsid w:val="003F14A9"/>
    <w:rsid w:val="003F1593"/>
    <w:rsid w:val="003F1C5C"/>
    <w:rsid w:val="003F20D4"/>
    <w:rsid w:val="003F3B63"/>
    <w:rsid w:val="003F40DA"/>
    <w:rsid w:val="003F4D75"/>
    <w:rsid w:val="003F6566"/>
    <w:rsid w:val="003F6861"/>
    <w:rsid w:val="003F692C"/>
    <w:rsid w:val="003F7320"/>
    <w:rsid w:val="00400DD4"/>
    <w:rsid w:val="00401A45"/>
    <w:rsid w:val="00402B71"/>
    <w:rsid w:val="004043B5"/>
    <w:rsid w:val="00405BF1"/>
    <w:rsid w:val="004064A5"/>
    <w:rsid w:val="00407838"/>
    <w:rsid w:val="00412BE1"/>
    <w:rsid w:val="00415E47"/>
    <w:rsid w:val="0041744E"/>
    <w:rsid w:val="00417667"/>
    <w:rsid w:val="00417BF5"/>
    <w:rsid w:val="00422700"/>
    <w:rsid w:val="0042331B"/>
    <w:rsid w:val="00423C37"/>
    <w:rsid w:val="004250D2"/>
    <w:rsid w:val="004256A6"/>
    <w:rsid w:val="004264CB"/>
    <w:rsid w:val="00427933"/>
    <w:rsid w:val="0043071A"/>
    <w:rsid w:val="00430BED"/>
    <w:rsid w:val="004310B3"/>
    <w:rsid w:val="004320A3"/>
    <w:rsid w:val="00432EFB"/>
    <w:rsid w:val="00436135"/>
    <w:rsid w:val="00436E07"/>
    <w:rsid w:val="004373F3"/>
    <w:rsid w:val="004378D9"/>
    <w:rsid w:val="00437A89"/>
    <w:rsid w:val="00440F82"/>
    <w:rsid w:val="00441436"/>
    <w:rsid w:val="00442B85"/>
    <w:rsid w:val="0044389F"/>
    <w:rsid w:val="004459AD"/>
    <w:rsid w:val="00445E58"/>
    <w:rsid w:val="00446E7E"/>
    <w:rsid w:val="0045177E"/>
    <w:rsid w:val="00453E9B"/>
    <w:rsid w:val="00456466"/>
    <w:rsid w:val="00461EE8"/>
    <w:rsid w:val="00462A39"/>
    <w:rsid w:val="00462F86"/>
    <w:rsid w:val="00464B38"/>
    <w:rsid w:val="00464FCD"/>
    <w:rsid w:val="00465283"/>
    <w:rsid w:val="0046590C"/>
    <w:rsid w:val="004665D8"/>
    <w:rsid w:val="00467095"/>
    <w:rsid w:val="00467C4E"/>
    <w:rsid w:val="004701A8"/>
    <w:rsid w:val="00471094"/>
    <w:rsid w:val="00472029"/>
    <w:rsid w:val="00472444"/>
    <w:rsid w:val="00472779"/>
    <w:rsid w:val="0047395B"/>
    <w:rsid w:val="00474688"/>
    <w:rsid w:val="0047544C"/>
    <w:rsid w:val="00477A04"/>
    <w:rsid w:val="00480B4B"/>
    <w:rsid w:val="00481CCE"/>
    <w:rsid w:val="00483A65"/>
    <w:rsid w:val="00483AA8"/>
    <w:rsid w:val="004849C2"/>
    <w:rsid w:val="00487E63"/>
    <w:rsid w:val="004902F5"/>
    <w:rsid w:val="004903DA"/>
    <w:rsid w:val="00490D37"/>
    <w:rsid w:val="00491FBB"/>
    <w:rsid w:val="004922A2"/>
    <w:rsid w:val="0049741B"/>
    <w:rsid w:val="004A1FFA"/>
    <w:rsid w:val="004A22F1"/>
    <w:rsid w:val="004A319D"/>
    <w:rsid w:val="004A352A"/>
    <w:rsid w:val="004A5188"/>
    <w:rsid w:val="004B1EEB"/>
    <w:rsid w:val="004B1F22"/>
    <w:rsid w:val="004B25C9"/>
    <w:rsid w:val="004B37F9"/>
    <w:rsid w:val="004B516F"/>
    <w:rsid w:val="004B6C53"/>
    <w:rsid w:val="004B7029"/>
    <w:rsid w:val="004B7F7F"/>
    <w:rsid w:val="004C1DF7"/>
    <w:rsid w:val="004C31FF"/>
    <w:rsid w:val="004C4495"/>
    <w:rsid w:val="004C5102"/>
    <w:rsid w:val="004C6AF9"/>
    <w:rsid w:val="004D02DB"/>
    <w:rsid w:val="004D2C13"/>
    <w:rsid w:val="004D3C84"/>
    <w:rsid w:val="004E039B"/>
    <w:rsid w:val="004E070A"/>
    <w:rsid w:val="004E26AF"/>
    <w:rsid w:val="004E32A2"/>
    <w:rsid w:val="004E4195"/>
    <w:rsid w:val="004E67C2"/>
    <w:rsid w:val="004E788C"/>
    <w:rsid w:val="004F0188"/>
    <w:rsid w:val="004F1C8A"/>
    <w:rsid w:val="004F1DB8"/>
    <w:rsid w:val="004F359D"/>
    <w:rsid w:val="004F3B02"/>
    <w:rsid w:val="004F457A"/>
    <w:rsid w:val="004F5CF0"/>
    <w:rsid w:val="004F6817"/>
    <w:rsid w:val="004F7ACC"/>
    <w:rsid w:val="004F7AFD"/>
    <w:rsid w:val="004F7E29"/>
    <w:rsid w:val="00500B17"/>
    <w:rsid w:val="0050187C"/>
    <w:rsid w:val="00501894"/>
    <w:rsid w:val="0050233F"/>
    <w:rsid w:val="00504860"/>
    <w:rsid w:val="00505D2E"/>
    <w:rsid w:val="005102C0"/>
    <w:rsid w:val="005119FB"/>
    <w:rsid w:val="00512A54"/>
    <w:rsid w:val="005132AC"/>
    <w:rsid w:val="005147F8"/>
    <w:rsid w:val="0051518A"/>
    <w:rsid w:val="005163A5"/>
    <w:rsid w:val="00516E10"/>
    <w:rsid w:val="005178FD"/>
    <w:rsid w:val="005211FB"/>
    <w:rsid w:val="005220A7"/>
    <w:rsid w:val="005225D0"/>
    <w:rsid w:val="0052273B"/>
    <w:rsid w:val="00522FBB"/>
    <w:rsid w:val="005240C4"/>
    <w:rsid w:val="00524897"/>
    <w:rsid w:val="005249B9"/>
    <w:rsid w:val="00524C9C"/>
    <w:rsid w:val="00525442"/>
    <w:rsid w:val="00526289"/>
    <w:rsid w:val="00531F46"/>
    <w:rsid w:val="00532392"/>
    <w:rsid w:val="00533384"/>
    <w:rsid w:val="00535771"/>
    <w:rsid w:val="00535B82"/>
    <w:rsid w:val="00535C75"/>
    <w:rsid w:val="00537C8A"/>
    <w:rsid w:val="005411B7"/>
    <w:rsid w:val="00541EDD"/>
    <w:rsid w:val="00542C71"/>
    <w:rsid w:val="00543ECF"/>
    <w:rsid w:val="005472A6"/>
    <w:rsid w:val="00547626"/>
    <w:rsid w:val="00552C38"/>
    <w:rsid w:val="00552E46"/>
    <w:rsid w:val="00553B72"/>
    <w:rsid w:val="0055493E"/>
    <w:rsid w:val="005611D1"/>
    <w:rsid w:val="005611D3"/>
    <w:rsid w:val="005621B6"/>
    <w:rsid w:val="00562951"/>
    <w:rsid w:val="0056338F"/>
    <w:rsid w:val="00564524"/>
    <w:rsid w:val="005647A7"/>
    <w:rsid w:val="005654C1"/>
    <w:rsid w:val="00565A1D"/>
    <w:rsid w:val="00566DE8"/>
    <w:rsid w:val="00570C9F"/>
    <w:rsid w:val="00571DA4"/>
    <w:rsid w:val="00572015"/>
    <w:rsid w:val="00572A5B"/>
    <w:rsid w:val="00577704"/>
    <w:rsid w:val="00577D5E"/>
    <w:rsid w:val="00580473"/>
    <w:rsid w:val="00583353"/>
    <w:rsid w:val="00583C00"/>
    <w:rsid w:val="005854B7"/>
    <w:rsid w:val="00585A7C"/>
    <w:rsid w:val="005868F3"/>
    <w:rsid w:val="005873B6"/>
    <w:rsid w:val="00590129"/>
    <w:rsid w:val="00590D70"/>
    <w:rsid w:val="00593589"/>
    <w:rsid w:val="00597BB0"/>
    <w:rsid w:val="00597C6D"/>
    <w:rsid w:val="005A11B2"/>
    <w:rsid w:val="005A3173"/>
    <w:rsid w:val="005A3F1C"/>
    <w:rsid w:val="005A480C"/>
    <w:rsid w:val="005A4D1C"/>
    <w:rsid w:val="005A5C23"/>
    <w:rsid w:val="005B2764"/>
    <w:rsid w:val="005B2F8B"/>
    <w:rsid w:val="005B69D6"/>
    <w:rsid w:val="005B6D08"/>
    <w:rsid w:val="005C17B2"/>
    <w:rsid w:val="005C3557"/>
    <w:rsid w:val="005C51AE"/>
    <w:rsid w:val="005C5DE6"/>
    <w:rsid w:val="005C6B91"/>
    <w:rsid w:val="005C710F"/>
    <w:rsid w:val="005C7D10"/>
    <w:rsid w:val="005D26D1"/>
    <w:rsid w:val="005D2E51"/>
    <w:rsid w:val="005D4649"/>
    <w:rsid w:val="005D5B82"/>
    <w:rsid w:val="005D6ACD"/>
    <w:rsid w:val="005D6D6F"/>
    <w:rsid w:val="005D6FE9"/>
    <w:rsid w:val="005D7921"/>
    <w:rsid w:val="005E1826"/>
    <w:rsid w:val="005E2951"/>
    <w:rsid w:val="005E2D61"/>
    <w:rsid w:val="005E2E30"/>
    <w:rsid w:val="005E41DB"/>
    <w:rsid w:val="005E4B46"/>
    <w:rsid w:val="005E5051"/>
    <w:rsid w:val="005E54A6"/>
    <w:rsid w:val="005F0907"/>
    <w:rsid w:val="005F0955"/>
    <w:rsid w:val="005F0A6B"/>
    <w:rsid w:val="005F16FE"/>
    <w:rsid w:val="005F333A"/>
    <w:rsid w:val="005F33C4"/>
    <w:rsid w:val="005F7352"/>
    <w:rsid w:val="005F760D"/>
    <w:rsid w:val="00600227"/>
    <w:rsid w:val="00601972"/>
    <w:rsid w:val="00602DD3"/>
    <w:rsid w:val="00605989"/>
    <w:rsid w:val="0061016C"/>
    <w:rsid w:val="006126E4"/>
    <w:rsid w:val="00615B3E"/>
    <w:rsid w:val="006161C7"/>
    <w:rsid w:val="0061677C"/>
    <w:rsid w:val="00617244"/>
    <w:rsid w:val="006202E2"/>
    <w:rsid w:val="00621BBB"/>
    <w:rsid w:val="00621D88"/>
    <w:rsid w:val="00624448"/>
    <w:rsid w:val="00626632"/>
    <w:rsid w:val="00627ADD"/>
    <w:rsid w:val="006333B2"/>
    <w:rsid w:val="00634CFB"/>
    <w:rsid w:val="00635313"/>
    <w:rsid w:val="00637551"/>
    <w:rsid w:val="0063765C"/>
    <w:rsid w:val="006414FA"/>
    <w:rsid w:val="0064163C"/>
    <w:rsid w:val="00641AC5"/>
    <w:rsid w:val="0064516E"/>
    <w:rsid w:val="00645A0D"/>
    <w:rsid w:val="00646DAB"/>
    <w:rsid w:val="00651066"/>
    <w:rsid w:val="00652B4E"/>
    <w:rsid w:val="00652B9F"/>
    <w:rsid w:val="00654E94"/>
    <w:rsid w:val="006558E3"/>
    <w:rsid w:val="00656F77"/>
    <w:rsid w:val="00661489"/>
    <w:rsid w:val="006628F8"/>
    <w:rsid w:val="00663F97"/>
    <w:rsid w:val="00664DB5"/>
    <w:rsid w:val="00665F9C"/>
    <w:rsid w:val="00665FEF"/>
    <w:rsid w:val="006679A7"/>
    <w:rsid w:val="006706FE"/>
    <w:rsid w:val="00675DCD"/>
    <w:rsid w:val="0067752D"/>
    <w:rsid w:val="00680515"/>
    <w:rsid w:val="006819FA"/>
    <w:rsid w:val="00681A4D"/>
    <w:rsid w:val="00681C46"/>
    <w:rsid w:val="006830F6"/>
    <w:rsid w:val="006836D4"/>
    <w:rsid w:val="006843E3"/>
    <w:rsid w:val="0068448C"/>
    <w:rsid w:val="00685313"/>
    <w:rsid w:val="0068679F"/>
    <w:rsid w:val="00690EBD"/>
    <w:rsid w:val="006933F7"/>
    <w:rsid w:val="00695362"/>
    <w:rsid w:val="00697A00"/>
    <w:rsid w:val="00697CB5"/>
    <w:rsid w:val="006A0427"/>
    <w:rsid w:val="006A1EC4"/>
    <w:rsid w:val="006A2330"/>
    <w:rsid w:val="006A2F5C"/>
    <w:rsid w:val="006A4495"/>
    <w:rsid w:val="006A62C9"/>
    <w:rsid w:val="006A6D89"/>
    <w:rsid w:val="006A6EE2"/>
    <w:rsid w:val="006A7052"/>
    <w:rsid w:val="006B00F2"/>
    <w:rsid w:val="006B33D4"/>
    <w:rsid w:val="006B42FA"/>
    <w:rsid w:val="006B4F2F"/>
    <w:rsid w:val="006B5D1D"/>
    <w:rsid w:val="006B6280"/>
    <w:rsid w:val="006B75D9"/>
    <w:rsid w:val="006B7803"/>
    <w:rsid w:val="006C04C0"/>
    <w:rsid w:val="006C0741"/>
    <w:rsid w:val="006C1262"/>
    <w:rsid w:val="006C13E7"/>
    <w:rsid w:val="006C1A22"/>
    <w:rsid w:val="006C262C"/>
    <w:rsid w:val="006C6167"/>
    <w:rsid w:val="006C77F1"/>
    <w:rsid w:val="006C7C29"/>
    <w:rsid w:val="006D05EC"/>
    <w:rsid w:val="006D1028"/>
    <w:rsid w:val="006D19DA"/>
    <w:rsid w:val="006D20C5"/>
    <w:rsid w:val="006D3C43"/>
    <w:rsid w:val="006D3C5C"/>
    <w:rsid w:val="006D5027"/>
    <w:rsid w:val="006E037A"/>
    <w:rsid w:val="006E0B3C"/>
    <w:rsid w:val="006E2249"/>
    <w:rsid w:val="006E3959"/>
    <w:rsid w:val="006E5BD3"/>
    <w:rsid w:val="006E67EE"/>
    <w:rsid w:val="006E6F00"/>
    <w:rsid w:val="006E7AA6"/>
    <w:rsid w:val="006F003A"/>
    <w:rsid w:val="006F00BE"/>
    <w:rsid w:val="006F4486"/>
    <w:rsid w:val="006F5184"/>
    <w:rsid w:val="006F6EAB"/>
    <w:rsid w:val="006F7394"/>
    <w:rsid w:val="00700A61"/>
    <w:rsid w:val="00702806"/>
    <w:rsid w:val="00706298"/>
    <w:rsid w:val="00706EC2"/>
    <w:rsid w:val="0070786F"/>
    <w:rsid w:val="0071161E"/>
    <w:rsid w:val="007129D0"/>
    <w:rsid w:val="00712DDC"/>
    <w:rsid w:val="00713407"/>
    <w:rsid w:val="00713F13"/>
    <w:rsid w:val="007145D8"/>
    <w:rsid w:val="00715D35"/>
    <w:rsid w:val="0071769D"/>
    <w:rsid w:val="007202F5"/>
    <w:rsid w:val="00720DC5"/>
    <w:rsid w:val="00722257"/>
    <w:rsid w:val="00722B05"/>
    <w:rsid w:val="00723725"/>
    <w:rsid w:val="00725077"/>
    <w:rsid w:val="00725A25"/>
    <w:rsid w:val="00725CEE"/>
    <w:rsid w:val="00725F42"/>
    <w:rsid w:val="00730A6B"/>
    <w:rsid w:val="00731B9E"/>
    <w:rsid w:val="0073255D"/>
    <w:rsid w:val="007326AE"/>
    <w:rsid w:val="00732A81"/>
    <w:rsid w:val="007331CF"/>
    <w:rsid w:val="00733C15"/>
    <w:rsid w:val="00733CE5"/>
    <w:rsid w:val="00733E72"/>
    <w:rsid w:val="00734D50"/>
    <w:rsid w:val="0073570A"/>
    <w:rsid w:val="0073688C"/>
    <w:rsid w:val="00737584"/>
    <w:rsid w:val="00737DCD"/>
    <w:rsid w:val="0074117F"/>
    <w:rsid w:val="00742784"/>
    <w:rsid w:val="00745949"/>
    <w:rsid w:val="00747D7F"/>
    <w:rsid w:val="00750289"/>
    <w:rsid w:val="00751B37"/>
    <w:rsid w:val="00752CAB"/>
    <w:rsid w:val="0075345F"/>
    <w:rsid w:val="00754A37"/>
    <w:rsid w:val="007609AE"/>
    <w:rsid w:val="00761A5F"/>
    <w:rsid w:val="007622B2"/>
    <w:rsid w:val="00762C70"/>
    <w:rsid w:val="00762D34"/>
    <w:rsid w:val="00763025"/>
    <w:rsid w:val="00763A2B"/>
    <w:rsid w:val="007642D2"/>
    <w:rsid w:val="0076556E"/>
    <w:rsid w:val="007657C4"/>
    <w:rsid w:val="00767B34"/>
    <w:rsid w:val="00770178"/>
    <w:rsid w:val="00770E91"/>
    <w:rsid w:val="00772476"/>
    <w:rsid w:val="00772EF3"/>
    <w:rsid w:val="00772FBE"/>
    <w:rsid w:val="007750E5"/>
    <w:rsid w:val="00775610"/>
    <w:rsid w:val="00775D94"/>
    <w:rsid w:val="00775FC5"/>
    <w:rsid w:val="00776E97"/>
    <w:rsid w:val="0078146F"/>
    <w:rsid w:val="007815B9"/>
    <w:rsid w:val="00781826"/>
    <w:rsid w:val="00782954"/>
    <w:rsid w:val="00782ACA"/>
    <w:rsid w:val="007853FD"/>
    <w:rsid w:val="007867DE"/>
    <w:rsid w:val="007874E4"/>
    <w:rsid w:val="007911DD"/>
    <w:rsid w:val="0079140E"/>
    <w:rsid w:val="007922E0"/>
    <w:rsid w:val="00796338"/>
    <w:rsid w:val="007966D6"/>
    <w:rsid w:val="007969AF"/>
    <w:rsid w:val="00797B3D"/>
    <w:rsid w:val="00797BDB"/>
    <w:rsid w:val="007A028B"/>
    <w:rsid w:val="007A2572"/>
    <w:rsid w:val="007A2754"/>
    <w:rsid w:val="007A27EE"/>
    <w:rsid w:val="007A326A"/>
    <w:rsid w:val="007A3959"/>
    <w:rsid w:val="007A6E7B"/>
    <w:rsid w:val="007A6F28"/>
    <w:rsid w:val="007A72C7"/>
    <w:rsid w:val="007B0C52"/>
    <w:rsid w:val="007B0CD3"/>
    <w:rsid w:val="007B131C"/>
    <w:rsid w:val="007B13F8"/>
    <w:rsid w:val="007B2A4A"/>
    <w:rsid w:val="007B333E"/>
    <w:rsid w:val="007B5A66"/>
    <w:rsid w:val="007B6A07"/>
    <w:rsid w:val="007B773F"/>
    <w:rsid w:val="007B7D25"/>
    <w:rsid w:val="007C1082"/>
    <w:rsid w:val="007C12EB"/>
    <w:rsid w:val="007C2D96"/>
    <w:rsid w:val="007C784C"/>
    <w:rsid w:val="007D22E5"/>
    <w:rsid w:val="007D649A"/>
    <w:rsid w:val="007D7165"/>
    <w:rsid w:val="007E3F98"/>
    <w:rsid w:val="007E4431"/>
    <w:rsid w:val="007E4886"/>
    <w:rsid w:val="007E6C39"/>
    <w:rsid w:val="007E6D1A"/>
    <w:rsid w:val="007E6E33"/>
    <w:rsid w:val="007E7E66"/>
    <w:rsid w:val="007F0227"/>
    <w:rsid w:val="007F146A"/>
    <w:rsid w:val="007F4C63"/>
    <w:rsid w:val="007F559F"/>
    <w:rsid w:val="007F66C3"/>
    <w:rsid w:val="008004D6"/>
    <w:rsid w:val="008020DC"/>
    <w:rsid w:val="0080272A"/>
    <w:rsid w:val="00802752"/>
    <w:rsid w:val="00803427"/>
    <w:rsid w:val="00804B25"/>
    <w:rsid w:val="00804DF2"/>
    <w:rsid w:val="0080796E"/>
    <w:rsid w:val="00811984"/>
    <w:rsid w:val="00814A75"/>
    <w:rsid w:val="00814C6C"/>
    <w:rsid w:val="00814EFE"/>
    <w:rsid w:val="0081694B"/>
    <w:rsid w:val="00816A46"/>
    <w:rsid w:val="00820BCE"/>
    <w:rsid w:val="008233A6"/>
    <w:rsid w:val="00823ADF"/>
    <w:rsid w:val="00823F92"/>
    <w:rsid w:val="008240A4"/>
    <w:rsid w:val="00824182"/>
    <w:rsid w:val="00824D14"/>
    <w:rsid w:val="0083168F"/>
    <w:rsid w:val="008334A7"/>
    <w:rsid w:val="00835351"/>
    <w:rsid w:val="00836B9D"/>
    <w:rsid w:val="00836C6C"/>
    <w:rsid w:val="00836CCB"/>
    <w:rsid w:val="00837F7E"/>
    <w:rsid w:val="0084039C"/>
    <w:rsid w:val="00840548"/>
    <w:rsid w:val="0084249D"/>
    <w:rsid w:val="00842EDA"/>
    <w:rsid w:val="0084334B"/>
    <w:rsid w:val="00845167"/>
    <w:rsid w:val="0084649E"/>
    <w:rsid w:val="00846FDA"/>
    <w:rsid w:val="00850490"/>
    <w:rsid w:val="00850831"/>
    <w:rsid w:val="00850E37"/>
    <w:rsid w:val="008517EE"/>
    <w:rsid w:val="00852D57"/>
    <w:rsid w:val="00852F6E"/>
    <w:rsid w:val="008547B6"/>
    <w:rsid w:val="00854D32"/>
    <w:rsid w:val="008558C5"/>
    <w:rsid w:val="00856A4B"/>
    <w:rsid w:val="0085765D"/>
    <w:rsid w:val="008616D8"/>
    <w:rsid w:val="00861ADA"/>
    <w:rsid w:val="00863A20"/>
    <w:rsid w:val="00864823"/>
    <w:rsid w:val="00864CA5"/>
    <w:rsid w:val="00864FEF"/>
    <w:rsid w:val="00865237"/>
    <w:rsid w:val="00867681"/>
    <w:rsid w:val="00870859"/>
    <w:rsid w:val="00870A07"/>
    <w:rsid w:val="00870FD0"/>
    <w:rsid w:val="00871628"/>
    <w:rsid w:val="00871D69"/>
    <w:rsid w:val="0087417E"/>
    <w:rsid w:val="0087452A"/>
    <w:rsid w:val="00880CA3"/>
    <w:rsid w:val="0088293C"/>
    <w:rsid w:val="00885894"/>
    <w:rsid w:val="0088608E"/>
    <w:rsid w:val="008860F1"/>
    <w:rsid w:val="0088678B"/>
    <w:rsid w:val="00890524"/>
    <w:rsid w:val="00891413"/>
    <w:rsid w:val="00891825"/>
    <w:rsid w:val="00891AA7"/>
    <w:rsid w:val="0089277E"/>
    <w:rsid w:val="008959DA"/>
    <w:rsid w:val="008A0BDD"/>
    <w:rsid w:val="008A3ACD"/>
    <w:rsid w:val="008A4E0A"/>
    <w:rsid w:val="008B4365"/>
    <w:rsid w:val="008B4742"/>
    <w:rsid w:val="008B4D26"/>
    <w:rsid w:val="008B4E6C"/>
    <w:rsid w:val="008B625E"/>
    <w:rsid w:val="008B6C12"/>
    <w:rsid w:val="008C20BE"/>
    <w:rsid w:val="008C2AF1"/>
    <w:rsid w:val="008C2EAE"/>
    <w:rsid w:val="008C5A40"/>
    <w:rsid w:val="008C6074"/>
    <w:rsid w:val="008D2558"/>
    <w:rsid w:val="008D3D27"/>
    <w:rsid w:val="008D4252"/>
    <w:rsid w:val="008D4426"/>
    <w:rsid w:val="008D48EC"/>
    <w:rsid w:val="008E0920"/>
    <w:rsid w:val="008E19E7"/>
    <w:rsid w:val="008E2B92"/>
    <w:rsid w:val="008E2FE0"/>
    <w:rsid w:val="008E490D"/>
    <w:rsid w:val="008E4EEC"/>
    <w:rsid w:val="008E5A48"/>
    <w:rsid w:val="008E7EB7"/>
    <w:rsid w:val="008F141C"/>
    <w:rsid w:val="008F33B8"/>
    <w:rsid w:val="008F3B89"/>
    <w:rsid w:val="008F5AF8"/>
    <w:rsid w:val="008F64D1"/>
    <w:rsid w:val="008F7A4B"/>
    <w:rsid w:val="008F7F11"/>
    <w:rsid w:val="00902169"/>
    <w:rsid w:val="00904762"/>
    <w:rsid w:val="0090522D"/>
    <w:rsid w:val="009077F3"/>
    <w:rsid w:val="009108F6"/>
    <w:rsid w:val="009114AA"/>
    <w:rsid w:val="00911DE8"/>
    <w:rsid w:val="0091258A"/>
    <w:rsid w:val="00913F20"/>
    <w:rsid w:val="009147BE"/>
    <w:rsid w:val="00914C89"/>
    <w:rsid w:val="00914CC0"/>
    <w:rsid w:val="00915D18"/>
    <w:rsid w:val="00917183"/>
    <w:rsid w:val="00925661"/>
    <w:rsid w:val="009264DA"/>
    <w:rsid w:val="00926ACF"/>
    <w:rsid w:val="00931A19"/>
    <w:rsid w:val="00934A88"/>
    <w:rsid w:val="009352B1"/>
    <w:rsid w:val="009367CA"/>
    <w:rsid w:val="00942378"/>
    <w:rsid w:val="00943300"/>
    <w:rsid w:val="00943604"/>
    <w:rsid w:val="00943C2D"/>
    <w:rsid w:val="009455A2"/>
    <w:rsid w:val="00947C4C"/>
    <w:rsid w:val="009503B3"/>
    <w:rsid w:val="00951BC9"/>
    <w:rsid w:val="009542B2"/>
    <w:rsid w:val="009542BB"/>
    <w:rsid w:val="009552A4"/>
    <w:rsid w:val="00955A0C"/>
    <w:rsid w:val="00956ED9"/>
    <w:rsid w:val="0096157E"/>
    <w:rsid w:val="00961E77"/>
    <w:rsid w:val="00962398"/>
    <w:rsid w:val="009624B5"/>
    <w:rsid w:val="00962704"/>
    <w:rsid w:val="0096286D"/>
    <w:rsid w:val="00962ACA"/>
    <w:rsid w:val="00963ACE"/>
    <w:rsid w:val="00963DAD"/>
    <w:rsid w:val="00964DE6"/>
    <w:rsid w:val="0096664A"/>
    <w:rsid w:val="00973022"/>
    <w:rsid w:val="00974C22"/>
    <w:rsid w:val="009755B6"/>
    <w:rsid w:val="00975B73"/>
    <w:rsid w:val="00980A56"/>
    <w:rsid w:val="00981242"/>
    <w:rsid w:val="009824BC"/>
    <w:rsid w:val="00986124"/>
    <w:rsid w:val="00987234"/>
    <w:rsid w:val="00987495"/>
    <w:rsid w:val="00991896"/>
    <w:rsid w:val="0099300C"/>
    <w:rsid w:val="00993FED"/>
    <w:rsid w:val="009976D9"/>
    <w:rsid w:val="00997BED"/>
    <w:rsid w:val="009A121A"/>
    <w:rsid w:val="009A2014"/>
    <w:rsid w:val="009A21A4"/>
    <w:rsid w:val="009A4529"/>
    <w:rsid w:val="009A4683"/>
    <w:rsid w:val="009A4ECA"/>
    <w:rsid w:val="009A5CBD"/>
    <w:rsid w:val="009A7054"/>
    <w:rsid w:val="009A7122"/>
    <w:rsid w:val="009A7789"/>
    <w:rsid w:val="009A7E86"/>
    <w:rsid w:val="009B07CD"/>
    <w:rsid w:val="009B092A"/>
    <w:rsid w:val="009B34E4"/>
    <w:rsid w:val="009B4897"/>
    <w:rsid w:val="009B49A0"/>
    <w:rsid w:val="009B4D20"/>
    <w:rsid w:val="009C0EB8"/>
    <w:rsid w:val="009C3552"/>
    <w:rsid w:val="009C39CB"/>
    <w:rsid w:val="009C6248"/>
    <w:rsid w:val="009C630B"/>
    <w:rsid w:val="009C6DCD"/>
    <w:rsid w:val="009C6FCC"/>
    <w:rsid w:val="009C7EDB"/>
    <w:rsid w:val="009D0AE1"/>
    <w:rsid w:val="009D0D9A"/>
    <w:rsid w:val="009D2603"/>
    <w:rsid w:val="009D4893"/>
    <w:rsid w:val="009D70B3"/>
    <w:rsid w:val="009D7FAA"/>
    <w:rsid w:val="009E050D"/>
    <w:rsid w:val="009E0610"/>
    <w:rsid w:val="009E07AB"/>
    <w:rsid w:val="009E24C5"/>
    <w:rsid w:val="009E2E92"/>
    <w:rsid w:val="009E3054"/>
    <w:rsid w:val="009E55AF"/>
    <w:rsid w:val="009E7673"/>
    <w:rsid w:val="009E7AED"/>
    <w:rsid w:val="009F03CC"/>
    <w:rsid w:val="009F04E2"/>
    <w:rsid w:val="009F0529"/>
    <w:rsid w:val="009F0D90"/>
    <w:rsid w:val="009F2AF7"/>
    <w:rsid w:val="009F36B3"/>
    <w:rsid w:val="009F428B"/>
    <w:rsid w:val="009F4F8D"/>
    <w:rsid w:val="00A042E9"/>
    <w:rsid w:val="00A049B4"/>
    <w:rsid w:val="00A0611C"/>
    <w:rsid w:val="00A070A2"/>
    <w:rsid w:val="00A10092"/>
    <w:rsid w:val="00A12360"/>
    <w:rsid w:val="00A125FA"/>
    <w:rsid w:val="00A13D09"/>
    <w:rsid w:val="00A14D6E"/>
    <w:rsid w:val="00A14F0E"/>
    <w:rsid w:val="00A17295"/>
    <w:rsid w:val="00A17323"/>
    <w:rsid w:val="00A174A7"/>
    <w:rsid w:val="00A2041E"/>
    <w:rsid w:val="00A21053"/>
    <w:rsid w:val="00A21859"/>
    <w:rsid w:val="00A22583"/>
    <w:rsid w:val="00A22D26"/>
    <w:rsid w:val="00A246FA"/>
    <w:rsid w:val="00A25172"/>
    <w:rsid w:val="00A25A18"/>
    <w:rsid w:val="00A2651D"/>
    <w:rsid w:val="00A26AA4"/>
    <w:rsid w:val="00A27B24"/>
    <w:rsid w:val="00A32726"/>
    <w:rsid w:val="00A32900"/>
    <w:rsid w:val="00A33A2A"/>
    <w:rsid w:val="00A343D2"/>
    <w:rsid w:val="00A34CAD"/>
    <w:rsid w:val="00A35997"/>
    <w:rsid w:val="00A36D8E"/>
    <w:rsid w:val="00A378DA"/>
    <w:rsid w:val="00A37B6E"/>
    <w:rsid w:val="00A37E8E"/>
    <w:rsid w:val="00A37EC7"/>
    <w:rsid w:val="00A41A20"/>
    <w:rsid w:val="00A429B9"/>
    <w:rsid w:val="00A42E4E"/>
    <w:rsid w:val="00A431BB"/>
    <w:rsid w:val="00A43983"/>
    <w:rsid w:val="00A445C2"/>
    <w:rsid w:val="00A4529F"/>
    <w:rsid w:val="00A457EE"/>
    <w:rsid w:val="00A50E10"/>
    <w:rsid w:val="00A510B5"/>
    <w:rsid w:val="00A513B9"/>
    <w:rsid w:val="00A52713"/>
    <w:rsid w:val="00A52938"/>
    <w:rsid w:val="00A52A0C"/>
    <w:rsid w:val="00A61205"/>
    <w:rsid w:val="00A61491"/>
    <w:rsid w:val="00A61BD4"/>
    <w:rsid w:val="00A62F8A"/>
    <w:rsid w:val="00A65C6D"/>
    <w:rsid w:val="00A74278"/>
    <w:rsid w:val="00A7482D"/>
    <w:rsid w:val="00A76367"/>
    <w:rsid w:val="00A8030E"/>
    <w:rsid w:val="00A806F5"/>
    <w:rsid w:val="00A81AB5"/>
    <w:rsid w:val="00A81BB8"/>
    <w:rsid w:val="00A87128"/>
    <w:rsid w:val="00A90FA0"/>
    <w:rsid w:val="00A91AC8"/>
    <w:rsid w:val="00A9303E"/>
    <w:rsid w:val="00A9346E"/>
    <w:rsid w:val="00A9530E"/>
    <w:rsid w:val="00A95701"/>
    <w:rsid w:val="00A96624"/>
    <w:rsid w:val="00A96AD4"/>
    <w:rsid w:val="00A97D63"/>
    <w:rsid w:val="00AA0E46"/>
    <w:rsid w:val="00AA3A3D"/>
    <w:rsid w:val="00AA3EB4"/>
    <w:rsid w:val="00AA5D98"/>
    <w:rsid w:val="00AB0D9D"/>
    <w:rsid w:val="00AB5495"/>
    <w:rsid w:val="00AB57EF"/>
    <w:rsid w:val="00AB597C"/>
    <w:rsid w:val="00AB5F77"/>
    <w:rsid w:val="00AC2FB1"/>
    <w:rsid w:val="00AC371F"/>
    <w:rsid w:val="00AC5227"/>
    <w:rsid w:val="00AC530C"/>
    <w:rsid w:val="00AC7001"/>
    <w:rsid w:val="00AC78BC"/>
    <w:rsid w:val="00AC7A4A"/>
    <w:rsid w:val="00AD09BC"/>
    <w:rsid w:val="00AD1630"/>
    <w:rsid w:val="00AD3E0E"/>
    <w:rsid w:val="00AD40D9"/>
    <w:rsid w:val="00AD5C74"/>
    <w:rsid w:val="00AD6E21"/>
    <w:rsid w:val="00AE016E"/>
    <w:rsid w:val="00AE0271"/>
    <w:rsid w:val="00AE2319"/>
    <w:rsid w:val="00AE2731"/>
    <w:rsid w:val="00AE2EF3"/>
    <w:rsid w:val="00AE3519"/>
    <w:rsid w:val="00AE47FB"/>
    <w:rsid w:val="00AE5049"/>
    <w:rsid w:val="00AE6AD1"/>
    <w:rsid w:val="00AE6F64"/>
    <w:rsid w:val="00AF1B0A"/>
    <w:rsid w:val="00AF1B46"/>
    <w:rsid w:val="00AF1BAA"/>
    <w:rsid w:val="00AF1E16"/>
    <w:rsid w:val="00AF2A56"/>
    <w:rsid w:val="00AF4D75"/>
    <w:rsid w:val="00AF51AD"/>
    <w:rsid w:val="00AF5C61"/>
    <w:rsid w:val="00AF6653"/>
    <w:rsid w:val="00AF7091"/>
    <w:rsid w:val="00AF7BF1"/>
    <w:rsid w:val="00B03611"/>
    <w:rsid w:val="00B06BB6"/>
    <w:rsid w:val="00B105A5"/>
    <w:rsid w:val="00B10EB9"/>
    <w:rsid w:val="00B12460"/>
    <w:rsid w:val="00B13613"/>
    <w:rsid w:val="00B140CA"/>
    <w:rsid w:val="00B15643"/>
    <w:rsid w:val="00B15AB3"/>
    <w:rsid w:val="00B16D95"/>
    <w:rsid w:val="00B1720D"/>
    <w:rsid w:val="00B20168"/>
    <w:rsid w:val="00B2040F"/>
    <w:rsid w:val="00B20D7E"/>
    <w:rsid w:val="00B21D59"/>
    <w:rsid w:val="00B22E3A"/>
    <w:rsid w:val="00B23543"/>
    <w:rsid w:val="00B23D34"/>
    <w:rsid w:val="00B25727"/>
    <w:rsid w:val="00B26157"/>
    <w:rsid w:val="00B26BEB"/>
    <w:rsid w:val="00B3065C"/>
    <w:rsid w:val="00B324DC"/>
    <w:rsid w:val="00B33E54"/>
    <w:rsid w:val="00B344EA"/>
    <w:rsid w:val="00B35435"/>
    <w:rsid w:val="00B3623F"/>
    <w:rsid w:val="00B36495"/>
    <w:rsid w:val="00B404FF"/>
    <w:rsid w:val="00B40B4C"/>
    <w:rsid w:val="00B40BB7"/>
    <w:rsid w:val="00B41ED4"/>
    <w:rsid w:val="00B42FDC"/>
    <w:rsid w:val="00B44956"/>
    <w:rsid w:val="00B45638"/>
    <w:rsid w:val="00B46788"/>
    <w:rsid w:val="00B4688D"/>
    <w:rsid w:val="00B47357"/>
    <w:rsid w:val="00B47899"/>
    <w:rsid w:val="00B5004E"/>
    <w:rsid w:val="00B50550"/>
    <w:rsid w:val="00B52C06"/>
    <w:rsid w:val="00B546E8"/>
    <w:rsid w:val="00B54986"/>
    <w:rsid w:val="00B5535F"/>
    <w:rsid w:val="00B55FA0"/>
    <w:rsid w:val="00B5730B"/>
    <w:rsid w:val="00B57818"/>
    <w:rsid w:val="00B600AE"/>
    <w:rsid w:val="00B60D96"/>
    <w:rsid w:val="00B62B97"/>
    <w:rsid w:val="00B63AE3"/>
    <w:rsid w:val="00B6479B"/>
    <w:rsid w:val="00B70634"/>
    <w:rsid w:val="00B70D2B"/>
    <w:rsid w:val="00B71037"/>
    <w:rsid w:val="00B7271C"/>
    <w:rsid w:val="00B72B1A"/>
    <w:rsid w:val="00B73F25"/>
    <w:rsid w:val="00B74116"/>
    <w:rsid w:val="00B74D43"/>
    <w:rsid w:val="00B75CF3"/>
    <w:rsid w:val="00B76295"/>
    <w:rsid w:val="00B768C8"/>
    <w:rsid w:val="00B77454"/>
    <w:rsid w:val="00B77A23"/>
    <w:rsid w:val="00B77AEF"/>
    <w:rsid w:val="00B77C3A"/>
    <w:rsid w:val="00B8029C"/>
    <w:rsid w:val="00B80C7C"/>
    <w:rsid w:val="00B81A90"/>
    <w:rsid w:val="00B827F5"/>
    <w:rsid w:val="00B84152"/>
    <w:rsid w:val="00B84C07"/>
    <w:rsid w:val="00B90104"/>
    <w:rsid w:val="00B9054C"/>
    <w:rsid w:val="00B907E7"/>
    <w:rsid w:val="00B90DCC"/>
    <w:rsid w:val="00B91B99"/>
    <w:rsid w:val="00B91FAD"/>
    <w:rsid w:val="00B92368"/>
    <w:rsid w:val="00B9372C"/>
    <w:rsid w:val="00B94E3F"/>
    <w:rsid w:val="00B95B96"/>
    <w:rsid w:val="00B95D2C"/>
    <w:rsid w:val="00B95E0C"/>
    <w:rsid w:val="00B9676D"/>
    <w:rsid w:val="00B9695F"/>
    <w:rsid w:val="00B970CB"/>
    <w:rsid w:val="00B973D9"/>
    <w:rsid w:val="00B97A65"/>
    <w:rsid w:val="00B97A87"/>
    <w:rsid w:val="00B97D66"/>
    <w:rsid w:val="00BA091E"/>
    <w:rsid w:val="00BA0A2C"/>
    <w:rsid w:val="00BA0C51"/>
    <w:rsid w:val="00BA2127"/>
    <w:rsid w:val="00BA2D1A"/>
    <w:rsid w:val="00BA43FB"/>
    <w:rsid w:val="00BA5409"/>
    <w:rsid w:val="00BA5903"/>
    <w:rsid w:val="00BB37C7"/>
    <w:rsid w:val="00BB42BB"/>
    <w:rsid w:val="00BB5A38"/>
    <w:rsid w:val="00BB5D7D"/>
    <w:rsid w:val="00BC08B0"/>
    <w:rsid w:val="00BC1CF6"/>
    <w:rsid w:val="00BC4C85"/>
    <w:rsid w:val="00BD17A0"/>
    <w:rsid w:val="00BD1CD1"/>
    <w:rsid w:val="00BD3644"/>
    <w:rsid w:val="00BD5181"/>
    <w:rsid w:val="00BD68C2"/>
    <w:rsid w:val="00BE0A6E"/>
    <w:rsid w:val="00BE33A1"/>
    <w:rsid w:val="00BE3B0F"/>
    <w:rsid w:val="00BE5F16"/>
    <w:rsid w:val="00BE6AF2"/>
    <w:rsid w:val="00BE6EB3"/>
    <w:rsid w:val="00BE71BC"/>
    <w:rsid w:val="00BF0C6B"/>
    <w:rsid w:val="00BF2D1E"/>
    <w:rsid w:val="00BF3397"/>
    <w:rsid w:val="00BF3A3B"/>
    <w:rsid w:val="00BF4258"/>
    <w:rsid w:val="00BF5384"/>
    <w:rsid w:val="00BF5411"/>
    <w:rsid w:val="00BF789E"/>
    <w:rsid w:val="00BF7D60"/>
    <w:rsid w:val="00C00DA2"/>
    <w:rsid w:val="00C05318"/>
    <w:rsid w:val="00C05F2F"/>
    <w:rsid w:val="00C06CB2"/>
    <w:rsid w:val="00C07C8E"/>
    <w:rsid w:val="00C102CC"/>
    <w:rsid w:val="00C10AEB"/>
    <w:rsid w:val="00C130C7"/>
    <w:rsid w:val="00C135CD"/>
    <w:rsid w:val="00C14796"/>
    <w:rsid w:val="00C17E00"/>
    <w:rsid w:val="00C200E0"/>
    <w:rsid w:val="00C201DC"/>
    <w:rsid w:val="00C217F1"/>
    <w:rsid w:val="00C2363D"/>
    <w:rsid w:val="00C25004"/>
    <w:rsid w:val="00C30A4D"/>
    <w:rsid w:val="00C30E4E"/>
    <w:rsid w:val="00C30E95"/>
    <w:rsid w:val="00C31A96"/>
    <w:rsid w:val="00C332D5"/>
    <w:rsid w:val="00C349C6"/>
    <w:rsid w:val="00C35122"/>
    <w:rsid w:val="00C35938"/>
    <w:rsid w:val="00C36981"/>
    <w:rsid w:val="00C374D1"/>
    <w:rsid w:val="00C37B53"/>
    <w:rsid w:val="00C408C0"/>
    <w:rsid w:val="00C41A17"/>
    <w:rsid w:val="00C438F3"/>
    <w:rsid w:val="00C45396"/>
    <w:rsid w:val="00C464E5"/>
    <w:rsid w:val="00C46566"/>
    <w:rsid w:val="00C46DAE"/>
    <w:rsid w:val="00C46EA2"/>
    <w:rsid w:val="00C4714D"/>
    <w:rsid w:val="00C51D48"/>
    <w:rsid w:val="00C52617"/>
    <w:rsid w:val="00C5392D"/>
    <w:rsid w:val="00C53F11"/>
    <w:rsid w:val="00C54480"/>
    <w:rsid w:val="00C54542"/>
    <w:rsid w:val="00C54EEB"/>
    <w:rsid w:val="00C55352"/>
    <w:rsid w:val="00C55E68"/>
    <w:rsid w:val="00C5641A"/>
    <w:rsid w:val="00C568C3"/>
    <w:rsid w:val="00C56922"/>
    <w:rsid w:val="00C56D7A"/>
    <w:rsid w:val="00C57C1D"/>
    <w:rsid w:val="00C60D61"/>
    <w:rsid w:val="00C60EFD"/>
    <w:rsid w:val="00C60F7B"/>
    <w:rsid w:val="00C615AB"/>
    <w:rsid w:val="00C62061"/>
    <w:rsid w:val="00C6219D"/>
    <w:rsid w:val="00C6322B"/>
    <w:rsid w:val="00C6349B"/>
    <w:rsid w:val="00C650B8"/>
    <w:rsid w:val="00C650DF"/>
    <w:rsid w:val="00C66A77"/>
    <w:rsid w:val="00C66E58"/>
    <w:rsid w:val="00C6716C"/>
    <w:rsid w:val="00C73F7B"/>
    <w:rsid w:val="00C7474D"/>
    <w:rsid w:val="00C76D4B"/>
    <w:rsid w:val="00C77447"/>
    <w:rsid w:val="00C779D3"/>
    <w:rsid w:val="00C800DD"/>
    <w:rsid w:val="00C82CE6"/>
    <w:rsid w:val="00C84AC3"/>
    <w:rsid w:val="00C85368"/>
    <w:rsid w:val="00C85A8B"/>
    <w:rsid w:val="00C85D84"/>
    <w:rsid w:val="00C87618"/>
    <w:rsid w:val="00C87AA2"/>
    <w:rsid w:val="00C87CC1"/>
    <w:rsid w:val="00C9135D"/>
    <w:rsid w:val="00C92D16"/>
    <w:rsid w:val="00C9315A"/>
    <w:rsid w:val="00C93D1F"/>
    <w:rsid w:val="00C956B3"/>
    <w:rsid w:val="00C95D18"/>
    <w:rsid w:val="00C96ACB"/>
    <w:rsid w:val="00CA09A5"/>
    <w:rsid w:val="00CA20C1"/>
    <w:rsid w:val="00CA3A0D"/>
    <w:rsid w:val="00CA4A61"/>
    <w:rsid w:val="00CA5F0C"/>
    <w:rsid w:val="00CA6798"/>
    <w:rsid w:val="00CA7910"/>
    <w:rsid w:val="00CA7999"/>
    <w:rsid w:val="00CB01C1"/>
    <w:rsid w:val="00CB1136"/>
    <w:rsid w:val="00CB191C"/>
    <w:rsid w:val="00CB1B3D"/>
    <w:rsid w:val="00CB3C9B"/>
    <w:rsid w:val="00CB4206"/>
    <w:rsid w:val="00CB4E8C"/>
    <w:rsid w:val="00CB6583"/>
    <w:rsid w:val="00CC2949"/>
    <w:rsid w:val="00CC4657"/>
    <w:rsid w:val="00CC71D4"/>
    <w:rsid w:val="00CC7664"/>
    <w:rsid w:val="00CD0EE9"/>
    <w:rsid w:val="00CD2DE1"/>
    <w:rsid w:val="00CD5BBB"/>
    <w:rsid w:val="00CD5F85"/>
    <w:rsid w:val="00CD6304"/>
    <w:rsid w:val="00CD6494"/>
    <w:rsid w:val="00CD6C2F"/>
    <w:rsid w:val="00CD7940"/>
    <w:rsid w:val="00CD7B29"/>
    <w:rsid w:val="00CD7CEC"/>
    <w:rsid w:val="00CD7DE2"/>
    <w:rsid w:val="00CE08D6"/>
    <w:rsid w:val="00CE0BF9"/>
    <w:rsid w:val="00CE3EC7"/>
    <w:rsid w:val="00CE3F9E"/>
    <w:rsid w:val="00CE6B1C"/>
    <w:rsid w:val="00CE79BE"/>
    <w:rsid w:val="00CF044E"/>
    <w:rsid w:val="00CF28B0"/>
    <w:rsid w:val="00CF2DA0"/>
    <w:rsid w:val="00CF30D8"/>
    <w:rsid w:val="00CF4D0D"/>
    <w:rsid w:val="00CF6438"/>
    <w:rsid w:val="00CF65AA"/>
    <w:rsid w:val="00CF6CE1"/>
    <w:rsid w:val="00CF7370"/>
    <w:rsid w:val="00CF7C90"/>
    <w:rsid w:val="00D01C6D"/>
    <w:rsid w:val="00D02408"/>
    <w:rsid w:val="00D1090A"/>
    <w:rsid w:val="00D1138A"/>
    <w:rsid w:val="00D141AE"/>
    <w:rsid w:val="00D15196"/>
    <w:rsid w:val="00D17BF3"/>
    <w:rsid w:val="00D17E56"/>
    <w:rsid w:val="00D20A81"/>
    <w:rsid w:val="00D20FF4"/>
    <w:rsid w:val="00D21E61"/>
    <w:rsid w:val="00D236AB"/>
    <w:rsid w:val="00D23B90"/>
    <w:rsid w:val="00D27193"/>
    <w:rsid w:val="00D279B4"/>
    <w:rsid w:val="00D30AAB"/>
    <w:rsid w:val="00D30B79"/>
    <w:rsid w:val="00D30DDF"/>
    <w:rsid w:val="00D32316"/>
    <w:rsid w:val="00D33305"/>
    <w:rsid w:val="00D33EB4"/>
    <w:rsid w:val="00D34018"/>
    <w:rsid w:val="00D34271"/>
    <w:rsid w:val="00D34DB3"/>
    <w:rsid w:val="00D3658F"/>
    <w:rsid w:val="00D37B28"/>
    <w:rsid w:val="00D4003B"/>
    <w:rsid w:val="00D402AC"/>
    <w:rsid w:val="00D40721"/>
    <w:rsid w:val="00D40827"/>
    <w:rsid w:val="00D40F00"/>
    <w:rsid w:val="00D4155C"/>
    <w:rsid w:val="00D46424"/>
    <w:rsid w:val="00D4690F"/>
    <w:rsid w:val="00D46F07"/>
    <w:rsid w:val="00D47CFB"/>
    <w:rsid w:val="00D51FEA"/>
    <w:rsid w:val="00D52F2C"/>
    <w:rsid w:val="00D53561"/>
    <w:rsid w:val="00D5390B"/>
    <w:rsid w:val="00D53A8A"/>
    <w:rsid w:val="00D544F4"/>
    <w:rsid w:val="00D56895"/>
    <w:rsid w:val="00D627D1"/>
    <w:rsid w:val="00D64E3D"/>
    <w:rsid w:val="00D6555C"/>
    <w:rsid w:val="00D669BF"/>
    <w:rsid w:val="00D6728B"/>
    <w:rsid w:val="00D70FC8"/>
    <w:rsid w:val="00D72566"/>
    <w:rsid w:val="00D7494F"/>
    <w:rsid w:val="00D7529E"/>
    <w:rsid w:val="00D76B65"/>
    <w:rsid w:val="00D773DB"/>
    <w:rsid w:val="00D778A5"/>
    <w:rsid w:val="00D80653"/>
    <w:rsid w:val="00D80FDB"/>
    <w:rsid w:val="00D81B7A"/>
    <w:rsid w:val="00D82CD1"/>
    <w:rsid w:val="00D833E0"/>
    <w:rsid w:val="00D840BC"/>
    <w:rsid w:val="00D8540B"/>
    <w:rsid w:val="00D85797"/>
    <w:rsid w:val="00D85CE4"/>
    <w:rsid w:val="00D864F3"/>
    <w:rsid w:val="00D866C5"/>
    <w:rsid w:val="00D866FA"/>
    <w:rsid w:val="00D86EC4"/>
    <w:rsid w:val="00D91062"/>
    <w:rsid w:val="00D918AB"/>
    <w:rsid w:val="00D93475"/>
    <w:rsid w:val="00D93CBE"/>
    <w:rsid w:val="00D9565C"/>
    <w:rsid w:val="00D95711"/>
    <w:rsid w:val="00D96536"/>
    <w:rsid w:val="00D9657C"/>
    <w:rsid w:val="00D966E7"/>
    <w:rsid w:val="00D97BDD"/>
    <w:rsid w:val="00DA0011"/>
    <w:rsid w:val="00DA0AC9"/>
    <w:rsid w:val="00DA0B88"/>
    <w:rsid w:val="00DA1C76"/>
    <w:rsid w:val="00DA262E"/>
    <w:rsid w:val="00DA3133"/>
    <w:rsid w:val="00DA4E5B"/>
    <w:rsid w:val="00DA4FD7"/>
    <w:rsid w:val="00DA6436"/>
    <w:rsid w:val="00DA7B41"/>
    <w:rsid w:val="00DB12F3"/>
    <w:rsid w:val="00DB2E90"/>
    <w:rsid w:val="00DB3F68"/>
    <w:rsid w:val="00DB4572"/>
    <w:rsid w:val="00DB5532"/>
    <w:rsid w:val="00DB7121"/>
    <w:rsid w:val="00DC2922"/>
    <w:rsid w:val="00DC50EB"/>
    <w:rsid w:val="00DC60CA"/>
    <w:rsid w:val="00DC7013"/>
    <w:rsid w:val="00DC7D16"/>
    <w:rsid w:val="00DD11B9"/>
    <w:rsid w:val="00DD1274"/>
    <w:rsid w:val="00DD2835"/>
    <w:rsid w:val="00DD4785"/>
    <w:rsid w:val="00DD5908"/>
    <w:rsid w:val="00DD5C85"/>
    <w:rsid w:val="00DD6D3D"/>
    <w:rsid w:val="00DD7AE4"/>
    <w:rsid w:val="00DD7B21"/>
    <w:rsid w:val="00DE1192"/>
    <w:rsid w:val="00DE12D7"/>
    <w:rsid w:val="00DE323F"/>
    <w:rsid w:val="00DE6010"/>
    <w:rsid w:val="00DF0CCD"/>
    <w:rsid w:val="00DF1242"/>
    <w:rsid w:val="00DF376B"/>
    <w:rsid w:val="00DF3DEC"/>
    <w:rsid w:val="00DF4D5C"/>
    <w:rsid w:val="00DF54F5"/>
    <w:rsid w:val="00DF7E13"/>
    <w:rsid w:val="00E01418"/>
    <w:rsid w:val="00E01551"/>
    <w:rsid w:val="00E01B80"/>
    <w:rsid w:val="00E04122"/>
    <w:rsid w:val="00E05DC3"/>
    <w:rsid w:val="00E06A82"/>
    <w:rsid w:val="00E10001"/>
    <w:rsid w:val="00E10E82"/>
    <w:rsid w:val="00E123BE"/>
    <w:rsid w:val="00E12814"/>
    <w:rsid w:val="00E137F8"/>
    <w:rsid w:val="00E13E83"/>
    <w:rsid w:val="00E14542"/>
    <w:rsid w:val="00E14849"/>
    <w:rsid w:val="00E16E1D"/>
    <w:rsid w:val="00E1741C"/>
    <w:rsid w:val="00E22726"/>
    <w:rsid w:val="00E233D4"/>
    <w:rsid w:val="00E2433C"/>
    <w:rsid w:val="00E24602"/>
    <w:rsid w:val="00E24A91"/>
    <w:rsid w:val="00E25145"/>
    <w:rsid w:val="00E25948"/>
    <w:rsid w:val="00E259D6"/>
    <w:rsid w:val="00E266C5"/>
    <w:rsid w:val="00E27B95"/>
    <w:rsid w:val="00E37436"/>
    <w:rsid w:val="00E403EF"/>
    <w:rsid w:val="00E40E69"/>
    <w:rsid w:val="00E40EC1"/>
    <w:rsid w:val="00E4111E"/>
    <w:rsid w:val="00E418C9"/>
    <w:rsid w:val="00E429B4"/>
    <w:rsid w:val="00E42F6D"/>
    <w:rsid w:val="00E4358D"/>
    <w:rsid w:val="00E464F4"/>
    <w:rsid w:val="00E50091"/>
    <w:rsid w:val="00E53664"/>
    <w:rsid w:val="00E5649C"/>
    <w:rsid w:val="00E57443"/>
    <w:rsid w:val="00E6090A"/>
    <w:rsid w:val="00E6184D"/>
    <w:rsid w:val="00E6275C"/>
    <w:rsid w:val="00E62F74"/>
    <w:rsid w:val="00E656BE"/>
    <w:rsid w:val="00E6615E"/>
    <w:rsid w:val="00E665DD"/>
    <w:rsid w:val="00E666B3"/>
    <w:rsid w:val="00E707D7"/>
    <w:rsid w:val="00E71B6F"/>
    <w:rsid w:val="00E72012"/>
    <w:rsid w:val="00E7221B"/>
    <w:rsid w:val="00E723D6"/>
    <w:rsid w:val="00E754A5"/>
    <w:rsid w:val="00E770EE"/>
    <w:rsid w:val="00E77DAA"/>
    <w:rsid w:val="00E80AD2"/>
    <w:rsid w:val="00E80C37"/>
    <w:rsid w:val="00E80F4B"/>
    <w:rsid w:val="00E8241D"/>
    <w:rsid w:val="00E833C1"/>
    <w:rsid w:val="00E84199"/>
    <w:rsid w:val="00E84B64"/>
    <w:rsid w:val="00E85E58"/>
    <w:rsid w:val="00E87662"/>
    <w:rsid w:val="00E94C7D"/>
    <w:rsid w:val="00E963CB"/>
    <w:rsid w:val="00EA03E0"/>
    <w:rsid w:val="00EA0748"/>
    <w:rsid w:val="00EA14E6"/>
    <w:rsid w:val="00EA1A21"/>
    <w:rsid w:val="00EA2F5D"/>
    <w:rsid w:val="00EA332C"/>
    <w:rsid w:val="00EA3B31"/>
    <w:rsid w:val="00EA6477"/>
    <w:rsid w:val="00EA6818"/>
    <w:rsid w:val="00EA6FF5"/>
    <w:rsid w:val="00EB06F3"/>
    <w:rsid w:val="00EB07BA"/>
    <w:rsid w:val="00EB1594"/>
    <w:rsid w:val="00EB1E0E"/>
    <w:rsid w:val="00EB3B79"/>
    <w:rsid w:val="00EB3D22"/>
    <w:rsid w:val="00EB5EB2"/>
    <w:rsid w:val="00EB6A39"/>
    <w:rsid w:val="00EB7470"/>
    <w:rsid w:val="00EC1000"/>
    <w:rsid w:val="00EC1A81"/>
    <w:rsid w:val="00EC1A96"/>
    <w:rsid w:val="00EC231D"/>
    <w:rsid w:val="00EC2871"/>
    <w:rsid w:val="00EC4569"/>
    <w:rsid w:val="00EC5E18"/>
    <w:rsid w:val="00EC5F21"/>
    <w:rsid w:val="00EC7BAB"/>
    <w:rsid w:val="00ED34C0"/>
    <w:rsid w:val="00ED41F9"/>
    <w:rsid w:val="00ED58AB"/>
    <w:rsid w:val="00ED597A"/>
    <w:rsid w:val="00EE23C2"/>
    <w:rsid w:val="00EE25B6"/>
    <w:rsid w:val="00EE4AC0"/>
    <w:rsid w:val="00EE6A3F"/>
    <w:rsid w:val="00EE7C0A"/>
    <w:rsid w:val="00EF04B0"/>
    <w:rsid w:val="00EF18C6"/>
    <w:rsid w:val="00EF1B41"/>
    <w:rsid w:val="00EF1CD6"/>
    <w:rsid w:val="00EF2009"/>
    <w:rsid w:val="00EF22A3"/>
    <w:rsid w:val="00EF415A"/>
    <w:rsid w:val="00EF4A16"/>
    <w:rsid w:val="00EF52A5"/>
    <w:rsid w:val="00EF5CB5"/>
    <w:rsid w:val="00EF6011"/>
    <w:rsid w:val="00F001DC"/>
    <w:rsid w:val="00F024A7"/>
    <w:rsid w:val="00F02C5E"/>
    <w:rsid w:val="00F02ED1"/>
    <w:rsid w:val="00F06EB7"/>
    <w:rsid w:val="00F10AAD"/>
    <w:rsid w:val="00F11231"/>
    <w:rsid w:val="00F11810"/>
    <w:rsid w:val="00F11852"/>
    <w:rsid w:val="00F11C90"/>
    <w:rsid w:val="00F1423B"/>
    <w:rsid w:val="00F1541D"/>
    <w:rsid w:val="00F16587"/>
    <w:rsid w:val="00F165BC"/>
    <w:rsid w:val="00F165D1"/>
    <w:rsid w:val="00F16940"/>
    <w:rsid w:val="00F21F08"/>
    <w:rsid w:val="00F22040"/>
    <w:rsid w:val="00F23483"/>
    <w:rsid w:val="00F23EC7"/>
    <w:rsid w:val="00F2533F"/>
    <w:rsid w:val="00F2569D"/>
    <w:rsid w:val="00F26A31"/>
    <w:rsid w:val="00F26F1A"/>
    <w:rsid w:val="00F27CCC"/>
    <w:rsid w:val="00F30302"/>
    <w:rsid w:val="00F307D1"/>
    <w:rsid w:val="00F3202B"/>
    <w:rsid w:val="00F32E47"/>
    <w:rsid w:val="00F33930"/>
    <w:rsid w:val="00F34F8F"/>
    <w:rsid w:val="00F35B5E"/>
    <w:rsid w:val="00F36101"/>
    <w:rsid w:val="00F36EA0"/>
    <w:rsid w:val="00F4145F"/>
    <w:rsid w:val="00F425FC"/>
    <w:rsid w:val="00F42887"/>
    <w:rsid w:val="00F42B2A"/>
    <w:rsid w:val="00F44327"/>
    <w:rsid w:val="00F44EF6"/>
    <w:rsid w:val="00F523B6"/>
    <w:rsid w:val="00F52FE6"/>
    <w:rsid w:val="00F545D2"/>
    <w:rsid w:val="00F5489B"/>
    <w:rsid w:val="00F55561"/>
    <w:rsid w:val="00F56C91"/>
    <w:rsid w:val="00F60469"/>
    <w:rsid w:val="00F639F3"/>
    <w:rsid w:val="00F6490E"/>
    <w:rsid w:val="00F651F4"/>
    <w:rsid w:val="00F65435"/>
    <w:rsid w:val="00F6587C"/>
    <w:rsid w:val="00F65A83"/>
    <w:rsid w:val="00F66447"/>
    <w:rsid w:val="00F66E7C"/>
    <w:rsid w:val="00F66F29"/>
    <w:rsid w:val="00F6757C"/>
    <w:rsid w:val="00F67C32"/>
    <w:rsid w:val="00F703FD"/>
    <w:rsid w:val="00F70FF7"/>
    <w:rsid w:val="00F72621"/>
    <w:rsid w:val="00F7484B"/>
    <w:rsid w:val="00F7622A"/>
    <w:rsid w:val="00F76233"/>
    <w:rsid w:val="00F7685E"/>
    <w:rsid w:val="00F76A8E"/>
    <w:rsid w:val="00F76DB0"/>
    <w:rsid w:val="00F76F71"/>
    <w:rsid w:val="00F772B2"/>
    <w:rsid w:val="00F80196"/>
    <w:rsid w:val="00F803FB"/>
    <w:rsid w:val="00F826E4"/>
    <w:rsid w:val="00F831EF"/>
    <w:rsid w:val="00F84875"/>
    <w:rsid w:val="00F86075"/>
    <w:rsid w:val="00F86B82"/>
    <w:rsid w:val="00F86F3F"/>
    <w:rsid w:val="00F90596"/>
    <w:rsid w:val="00F91762"/>
    <w:rsid w:val="00F92774"/>
    <w:rsid w:val="00F92B16"/>
    <w:rsid w:val="00F92E8E"/>
    <w:rsid w:val="00F940D9"/>
    <w:rsid w:val="00F96D18"/>
    <w:rsid w:val="00FA00A5"/>
    <w:rsid w:val="00FA10C4"/>
    <w:rsid w:val="00FA2952"/>
    <w:rsid w:val="00FA3D6E"/>
    <w:rsid w:val="00FA45C4"/>
    <w:rsid w:val="00FA4BFF"/>
    <w:rsid w:val="00FA5D8E"/>
    <w:rsid w:val="00FA61AC"/>
    <w:rsid w:val="00FA776F"/>
    <w:rsid w:val="00FA78FD"/>
    <w:rsid w:val="00FA7D25"/>
    <w:rsid w:val="00FB2770"/>
    <w:rsid w:val="00FB4237"/>
    <w:rsid w:val="00FB58BC"/>
    <w:rsid w:val="00FB5C52"/>
    <w:rsid w:val="00FB650C"/>
    <w:rsid w:val="00FB6D71"/>
    <w:rsid w:val="00FC09A4"/>
    <w:rsid w:val="00FC0AA3"/>
    <w:rsid w:val="00FC13DF"/>
    <w:rsid w:val="00FC3330"/>
    <w:rsid w:val="00FD07B1"/>
    <w:rsid w:val="00FD2BDF"/>
    <w:rsid w:val="00FD32BC"/>
    <w:rsid w:val="00FD35D3"/>
    <w:rsid w:val="00FD3B6D"/>
    <w:rsid w:val="00FD412C"/>
    <w:rsid w:val="00FD495F"/>
    <w:rsid w:val="00FD4BD3"/>
    <w:rsid w:val="00FD5B57"/>
    <w:rsid w:val="00FD7934"/>
    <w:rsid w:val="00FE14D9"/>
    <w:rsid w:val="00FE1E00"/>
    <w:rsid w:val="00FE24D4"/>
    <w:rsid w:val="00FE2743"/>
    <w:rsid w:val="00FE2B80"/>
    <w:rsid w:val="00FE2F8A"/>
    <w:rsid w:val="00FE3BD7"/>
    <w:rsid w:val="00FE54D7"/>
    <w:rsid w:val="00FE6982"/>
    <w:rsid w:val="00FF090C"/>
    <w:rsid w:val="00FF1887"/>
    <w:rsid w:val="00FF2227"/>
    <w:rsid w:val="00FF3407"/>
    <w:rsid w:val="00FF47C1"/>
    <w:rsid w:val="00FF4AED"/>
    <w:rsid w:val="00FF52D7"/>
    <w:rsid w:val="00FF59E0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docId w15:val="{1C6FF11C-DF99-4C10-818B-0D9D11A50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B59"/>
    <w:rPr>
      <w:sz w:val="24"/>
      <w:szCs w:val="24"/>
      <w:lang w:val="el-GR" w:eastAsia="el-GR"/>
    </w:rPr>
  </w:style>
  <w:style w:type="paragraph" w:styleId="1">
    <w:name w:val="heading 1"/>
    <w:basedOn w:val="a"/>
    <w:next w:val="a"/>
    <w:qFormat/>
    <w:rsid w:val="00863A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236BE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A4213"/>
    <w:pPr>
      <w:keepNext/>
      <w:jc w:val="center"/>
      <w:outlineLvl w:val="2"/>
    </w:pPr>
    <w:rPr>
      <w:b/>
      <w:color w:val="0000FF"/>
      <w:sz w:val="28"/>
      <w:szCs w:val="20"/>
      <w:lang w:eastAsia="en-US"/>
    </w:rPr>
  </w:style>
  <w:style w:type="paragraph" w:styleId="4">
    <w:name w:val="heading 4"/>
    <w:basedOn w:val="a"/>
    <w:next w:val="a"/>
    <w:qFormat/>
    <w:rsid w:val="00E435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7286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71D6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link w:val="a3"/>
    <w:uiPriority w:val="99"/>
    <w:semiHidden/>
    <w:rsid w:val="00871D69"/>
    <w:rPr>
      <w:rFonts w:ascii="Tahoma" w:hAnsi="Tahoma" w:cs="Tahoma"/>
      <w:sz w:val="16"/>
      <w:szCs w:val="16"/>
      <w:lang w:val="el-GR" w:eastAsia="el-GR"/>
    </w:rPr>
  </w:style>
  <w:style w:type="character" w:styleId="a4">
    <w:name w:val="Placeholder Text"/>
    <w:uiPriority w:val="99"/>
    <w:semiHidden/>
    <w:rsid w:val="00871D69"/>
    <w:rPr>
      <w:color w:val="808080"/>
    </w:rPr>
  </w:style>
  <w:style w:type="paragraph" w:styleId="a5">
    <w:name w:val="header"/>
    <w:basedOn w:val="a"/>
    <w:link w:val="Char0"/>
    <w:uiPriority w:val="99"/>
    <w:semiHidden/>
    <w:unhideWhenUsed/>
    <w:rsid w:val="00E01418"/>
    <w:pPr>
      <w:tabs>
        <w:tab w:val="center" w:pos="4320"/>
        <w:tab w:val="right" w:pos="8640"/>
      </w:tabs>
    </w:pPr>
  </w:style>
  <w:style w:type="character" w:customStyle="1" w:styleId="Char0">
    <w:name w:val="Κεφαλίδα Char"/>
    <w:link w:val="a5"/>
    <w:uiPriority w:val="99"/>
    <w:semiHidden/>
    <w:rsid w:val="00E01418"/>
    <w:rPr>
      <w:sz w:val="24"/>
      <w:szCs w:val="24"/>
      <w:lang w:val="el-GR" w:eastAsia="el-GR"/>
    </w:rPr>
  </w:style>
  <w:style w:type="paragraph" w:styleId="a6">
    <w:name w:val="footer"/>
    <w:basedOn w:val="a"/>
    <w:link w:val="Char1"/>
    <w:uiPriority w:val="99"/>
    <w:unhideWhenUsed/>
    <w:rsid w:val="00E01418"/>
    <w:pPr>
      <w:tabs>
        <w:tab w:val="center" w:pos="4320"/>
        <w:tab w:val="right" w:pos="8640"/>
      </w:tabs>
    </w:pPr>
  </w:style>
  <w:style w:type="character" w:customStyle="1" w:styleId="Char1">
    <w:name w:val="Υποσέλιδο Char"/>
    <w:link w:val="a6"/>
    <w:uiPriority w:val="99"/>
    <w:rsid w:val="00E01418"/>
    <w:rPr>
      <w:sz w:val="24"/>
      <w:szCs w:val="24"/>
      <w:lang w:val="el-GR" w:eastAsia="el-GR"/>
    </w:rPr>
  </w:style>
  <w:style w:type="character" w:styleId="a7">
    <w:name w:val="Strong"/>
    <w:uiPriority w:val="22"/>
    <w:qFormat/>
    <w:rsid w:val="00202E6C"/>
    <w:rPr>
      <w:b/>
      <w:bCs/>
    </w:rPr>
  </w:style>
  <w:style w:type="character" w:customStyle="1" w:styleId="Style1">
    <w:name w:val="Style1"/>
    <w:basedOn w:val="a7"/>
    <w:uiPriority w:val="1"/>
    <w:rsid w:val="00202E6C"/>
    <w:rPr>
      <w:b/>
      <w:bCs/>
    </w:rPr>
  </w:style>
  <w:style w:type="character" w:customStyle="1" w:styleId="Style2">
    <w:name w:val="Style2"/>
    <w:uiPriority w:val="1"/>
    <w:rsid w:val="00202E6C"/>
  </w:style>
  <w:style w:type="character" w:styleId="-">
    <w:name w:val="Hyperlink"/>
    <w:uiPriority w:val="99"/>
    <w:unhideWhenUsed/>
    <w:rsid w:val="009A7789"/>
    <w:rPr>
      <w:color w:val="0000FF"/>
      <w:u w:val="single"/>
    </w:rPr>
  </w:style>
  <w:style w:type="paragraph" w:styleId="a8">
    <w:name w:val="Document Map"/>
    <w:basedOn w:val="a"/>
    <w:link w:val="Char2"/>
    <w:uiPriority w:val="99"/>
    <w:semiHidden/>
    <w:unhideWhenUsed/>
    <w:rsid w:val="007B0C52"/>
    <w:rPr>
      <w:rFonts w:ascii="Tahoma" w:hAnsi="Tahoma" w:cs="Tahoma"/>
      <w:sz w:val="16"/>
      <w:szCs w:val="16"/>
    </w:rPr>
  </w:style>
  <w:style w:type="character" w:customStyle="1" w:styleId="Char2">
    <w:name w:val="Χάρτης εγγράφου Char"/>
    <w:link w:val="a8"/>
    <w:uiPriority w:val="99"/>
    <w:semiHidden/>
    <w:rsid w:val="007B0C5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60D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page number"/>
    <w:basedOn w:val="a0"/>
    <w:rsid w:val="008D2558"/>
  </w:style>
  <w:style w:type="paragraph" w:styleId="20">
    <w:name w:val="Body Text 2"/>
    <w:basedOn w:val="a"/>
    <w:rsid w:val="00EC231D"/>
    <w:pPr>
      <w:jc w:val="both"/>
    </w:pPr>
    <w:rPr>
      <w:rFonts w:ascii="Arial" w:hAnsi="Arial"/>
      <w:szCs w:val="20"/>
      <w:lang w:val="en-US" w:eastAsia="en-US"/>
    </w:rPr>
  </w:style>
  <w:style w:type="character" w:styleId="-0">
    <w:name w:val="FollowedHyperlink"/>
    <w:rsid w:val="00D80653"/>
    <w:rPr>
      <w:color w:val="800080"/>
      <w:u w:val="single"/>
    </w:rPr>
  </w:style>
  <w:style w:type="paragraph" w:customStyle="1" w:styleId="justify">
    <w:name w:val="justify"/>
    <w:basedOn w:val="a"/>
    <w:rsid w:val="001A4213"/>
    <w:pPr>
      <w:spacing w:before="100" w:beforeAutospacing="1" w:after="100" w:afterAutospacing="1"/>
      <w:jc w:val="both"/>
    </w:pPr>
    <w:rPr>
      <w:lang w:val="en-US" w:eastAsia="en-US"/>
    </w:rPr>
  </w:style>
  <w:style w:type="character" w:customStyle="1" w:styleId="style1style2">
    <w:name w:val="style1 style2"/>
    <w:basedOn w:val="a0"/>
    <w:rsid w:val="00942378"/>
  </w:style>
  <w:style w:type="paragraph" w:styleId="ab">
    <w:name w:val="footnote text"/>
    <w:basedOn w:val="a"/>
    <w:semiHidden/>
    <w:rsid w:val="00B22E3A"/>
    <w:rPr>
      <w:sz w:val="20"/>
      <w:szCs w:val="20"/>
    </w:rPr>
  </w:style>
  <w:style w:type="character" w:styleId="ac">
    <w:name w:val="footnote reference"/>
    <w:semiHidden/>
    <w:rsid w:val="00B22E3A"/>
    <w:rPr>
      <w:vertAlign w:val="superscript"/>
    </w:rPr>
  </w:style>
  <w:style w:type="character" w:customStyle="1" w:styleId="article">
    <w:name w:val="article"/>
    <w:basedOn w:val="a0"/>
    <w:rsid w:val="00863A20"/>
  </w:style>
  <w:style w:type="paragraph" w:styleId="Web">
    <w:name w:val="Normal (Web)"/>
    <w:basedOn w:val="a"/>
    <w:uiPriority w:val="99"/>
    <w:rsid w:val="00C56D7A"/>
    <w:pPr>
      <w:spacing w:before="120" w:after="216"/>
    </w:pPr>
    <w:rPr>
      <w:lang w:val="en-GB" w:eastAsia="en-GB"/>
    </w:rPr>
  </w:style>
  <w:style w:type="paragraph" w:customStyle="1" w:styleId="Char3">
    <w:name w:val="Char"/>
    <w:basedOn w:val="a"/>
    <w:next w:val="a"/>
    <w:rsid w:val="00C56D7A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butticap">
    <w:name w:val="butt_icap"/>
    <w:basedOn w:val="a"/>
    <w:rsid w:val="0027286C"/>
    <w:pPr>
      <w:pBdr>
        <w:top w:val="outset" w:sz="24" w:space="0" w:color="AECEFE"/>
        <w:left w:val="outset" w:sz="24" w:space="0" w:color="AECEFE"/>
        <w:bottom w:val="outset" w:sz="24" w:space="0" w:color="AECEFE"/>
        <w:right w:val="outset" w:sz="24" w:space="0" w:color="AECEFE"/>
      </w:pBdr>
      <w:shd w:val="clear" w:color="auto" w:fill="5A7584"/>
      <w:spacing w:before="100" w:beforeAutospacing="1" w:after="100" w:afterAutospacing="1"/>
    </w:pPr>
    <w:rPr>
      <w:color w:val="FFFFFF"/>
      <w:lang w:val="en-US" w:eastAsia="en-US"/>
    </w:rPr>
  </w:style>
  <w:style w:type="paragraph" w:customStyle="1" w:styleId="arcticletext">
    <w:name w:val="arcticle_text"/>
    <w:basedOn w:val="a"/>
    <w:rsid w:val="006C1A22"/>
    <w:pPr>
      <w:spacing w:before="100" w:beforeAutospacing="1" w:after="100" w:afterAutospacing="1"/>
    </w:pPr>
    <w:rPr>
      <w:lang w:val="en-US" w:eastAsia="en-US"/>
    </w:rPr>
  </w:style>
  <w:style w:type="character" w:customStyle="1" w:styleId="hps">
    <w:name w:val="hps"/>
    <w:basedOn w:val="a0"/>
    <w:rsid w:val="00F36EA0"/>
  </w:style>
  <w:style w:type="character" w:customStyle="1" w:styleId="atn">
    <w:name w:val="atn"/>
    <w:basedOn w:val="a0"/>
    <w:rsid w:val="00E464F4"/>
  </w:style>
  <w:style w:type="character" w:customStyle="1" w:styleId="hpsatn">
    <w:name w:val="hps atn"/>
    <w:basedOn w:val="a0"/>
    <w:rsid w:val="00E464F4"/>
  </w:style>
  <w:style w:type="paragraph" w:customStyle="1" w:styleId="Char10">
    <w:name w:val="Char1"/>
    <w:basedOn w:val="a"/>
    <w:next w:val="a"/>
    <w:rsid w:val="00D9657C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Char11">
    <w:name w:val="Char1"/>
    <w:basedOn w:val="a"/>
    <w:next w:val="a"/>
    <w:rsid w:val="005647A7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ad">
    <w:name w:val="List Paragraph"/>
    <w:basedOn w:val="a"/>
    <w:uiPriority w:val="34"/>
    <w:qFormat/>
    <w:rsid w:val="007A7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8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07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2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2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CCCCC"/>
                            <w:left w:val="single" w:sz="6" w:space="2" w:color="CCCCCC"/>
                            <w:bottom w:val="single" w:sz="6" w:space="2" w:color="CCCCCC"/>
                            <w:right w:val="single" w:sz="6" w:space="2" w:color="CCCCCC"/>
                          </w:divBdr>
                        </w:div>
                      </w:divsChild>
                    </w:div>
                  </w:divsChild>
                </w:div>
              </w:divsChild>
            </w:div>
            <w:div w:id="150400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2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45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08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77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2427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7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0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5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CCCCC"/>
                            <w:left w:val="single" w:sz="6" w:space="2" w:color="CCCCCC"/>
                            <w:bottom w:val="single" w:sz="6" w:space="2" w:color="CCCCCC"/>
                            <w:right w:val="single" w:sz="6" w:space="2" w:color="CCCCCC"/>
                          </w:divBdr>
                        </w:div>
                      </w:divsChild>
                    </w:div>
                  </w:divsChild>
                </w:div>
              </w:divsChild>
            </w:div>
            <w:div w:id="80512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2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7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93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21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4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18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6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5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2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61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9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4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35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99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30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64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CCCCC"/>
                            <w:left w:val="single" w:sz="6" w:space="2" w:color="CCCCCC"/>
                            <w:bottom w:val="single" w:sz="6" w:space="2" w:color="CCCCCC"/>
                            <w:right w:val="single" w:sz="6" w:space="2" w:color="CCCCCC"/>
                          </w:divBdr>
                        </w:div>
                      </w:divsChild>
                    </w:div>
                  </w:divsChild>
                </w:div>
              </w:divsChild>
            </w:div>
            <w:div w:id="10321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5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9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9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4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124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5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51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8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CCCCC"/>
                            <w:left w:val="single" w:sz="6" w:space="2" w:color="CCCCCC"/>
                            <w:bottom w:val="single" w:sz="6" w:space="2" w:color="CCCCCC"/>
                            <w:right w:val="single" w:sz="6" w:space="2" w:color="CCCCCC"/>
                          </w:divBdr>
                        </w:div>
                      </w:divsChild>
                    </w:div>
                  </w:divsChild>
                </w:div>
              </w:divsChild>
            </w:div>
            <w:div w:id="144862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2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9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34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84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25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4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9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7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0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0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CCCCC"/>
                            <w:left w:val="single" w:sz="6" w:space="2" w:color="CCCCCC"/>
                            <w:bottom w:val="single" w:sz="6" w:space="2" w:color="CCCCCC"/>
                            <w:right w:val="single" w:sz="6" w:space="2" w:color="CCCCCC"/>
                          </w:divBdr>
                        </w:div>
                      </w:divsChild>
                    </w:div>
                  </w:divsChild>
                </w:div>
              </w:divsChild>
            </w:div>
            <w:div w:id="10507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1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73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3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6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3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4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tatssa.gov.za/?page_id=1854&amp;PPN=P6420&amp;SCH=623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ocom-johannesburg@mfa.g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917;&#960;&#953;&#966;&#940;&#957;&#949;&#953;&#945;%20&#949;&#961;&#947;&#945;&#963;&#943;&#945;&#962;\&#932;&#933;&#928;&#927;&#928;&#927;&#921;&#919;&#931;&#919;%20&#917;&#915;&#915;&#929;&#913;&#934;&#937;&#925;%20&#932;&#917;&#923;&#921;&#922;&#927;\Greek%20Docum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6093E-28B7-4B02-89AF-7DEB4A88B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Greek Document.dot</Template>
  <TotalTime>2</TotalTime>
  <Pages>1</Pages>
  <Words>315</Words>
  <Characters>2630</Characters>
  <Application>Microsoft Office Word</Application>
  <DocSecurity>0</DocSecurity>
  <Lines>21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/>
  <LinksUpToDate>false</LinksUpToDate>
  <CharactersWithSpaces>2940</CharactersWithSpaces>
  <SharedDoc>false</SharedDoc>
  <HLinks>
    <vt:vector size="18" baseType="variant">
      <vt:variant>
        <vt:i4>7405695</vt:i4>
      </vt:variant>
      <vt:variant>
        <vt:i4>6</vt:i4>
      </vt:variant>
      <vt:variant>
        <vt:i4>0</vt:i4>
      </vt:variant>
      <vt:variant>
        <vt:i4>5</vt:i4>
      </vt:variant>
      <vt:variant>
        <vt:lpwstr>http://www.treasury.gov.za/documents/national budget/2014/default.aspx</vt:lpwstr>
      </vt:variant>
      <vt:variant>
        <vt:lpwstr/>
      </vt:variant>
      <vt:variant>
        <vt:i4>3997730</vt:i4>
      </vt:variant>
      <vt:variant>
        <vt:i4>3</vt:i4>
      </vt:variant>
      <vt:variant>
        <vt:i4>0</vt:i4>
      </vt:variant>
      <vt:variant>
        <vt:i4>5</vt:i4>
      </vt:variant>
      <vt:variant>
        <vt:lpwstr>http://www.gov.za/events/view.php?sid=42459</vt:lpwstr>
      </vt:variant>
      <vt:variant>
        <vt:lpwstr/>
      </vt:variant>
      <vt:variant>
        <vt:i4>4194358</vt:i4>
      </vt:variant>
      <vt:variant>
        <vt:i4>0</vt:i4>
      </vt:variant>
      <vt:variant>
        <vt:i4>0</vt:i4>
      </vt:variant>
      <vt:variant>
        <vt:i4>5</vt:i4>
      </vt:variant>
      <vt:variant>
        <vt:lpwstr>mailto:ecocom-johannesburg@mfa.gr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user</dc:creator>
  <cp:keywords/>
  <cp:lastModifiedBy>Νατάσα Γιαλόγλου</cp:lastModifiedBy>
  <cp:revision>2</cp:revision>
  <cp:lastPrinted>2015-11-27T08:27:00Z</cp:lastPrinted>
  <dcterms:created xsi:type="dcterms:W3CDTF">2015-12-09T11:18:00Z</dcterms:created>
  <dcterms:modified xsi:type="dcterms:W3CDTF">2015-12-09T11:18:00Z</dcterms:modified>
</cp:coreProperties>
</file>